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14:paraId="614AF3D0" w14:textId="77777777" w:rsidTr="00184DF6">
        <w:trPr>
          <w:trHeight w:hRule="exact" w:val="864"/>
        </w:trPr>
        <w:tc>
          <w:tcPr>
            <w:tcW w:w="5721" w:type="dxa"/>
            <w:vAlign w:val="bottom"/>
          </w:tcPr>
          <w:p w14:paraId="5ADF052F" w14:textId="12CEF508" w:rsidR="00661028" w:rsidRDefault="00BA0C98">
            <w:pPr>
              <w:pStyle w:val="Month"/>
            </w:pPr>
            <w:r>
              <w:rPr>
                <w:color w:val="0070C0"/>
              </w:rPr>
              <w:t>September</w:t>
            </w:r>
          </w:p>
        </w:tc>
        <w:tc>
          <w:tcPr>
            <w:tcW w:w="5079" w:type="dxa"/>
            <w:shd w:val="clear" w:color="auto" w:fill="auto"/>
            <w:vAlign w:val="bottom"/>
          </w:tcPr>
          <w:p w14:paraId="1233BBC8" w14:textId="104B85CB" w:rsidR="00661028" w:rsidRDefault="00495699" w:rsidP="00453C4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78720" behindDoc="0" locked="0" layoutInCell="1" allowOverlap="1" wp14:anchorId="0FC7588C" wp14:editId="6D726D93">
                      <wp:simplePos x="0" y="0"/>
                      <wp:positionH relativeFrom="margin">
                        <wp:posOffset>1013460</wp:posOffset>
                      </wp:positionH>
                      <wp:positionV relativeFrom="paragraph">
                        <wp:posOffset>95250</wp:posOffset>
                      </wp:positionV>
                      <wp:extent cx="2225040" cy="1005840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5040" cy="1005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C8286" w14:textId="7A385E77" w:rsidR="005843ED" w:rsidRPr="00495699" w:rsidRDefault="005843ED" w:rsidP="008C7AAE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  <w:t>2885 Waterbend Cove Dr.</w:t>
                                  </w:r>
                                </w:p>
                                <w:p w14:paraId="5B11692F" w14:textId="6F030812" w:rsidR="005843ED" w:rsidRDefault="005843ED" w:rsidP="008C7AAE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  <w:t>Spring, Texas, 77386</w:t>
                                  </w:r>
                                </w:p>
                                <w:p w14:paraId="76C9323D" w14:textId="5CC45D8A" w:rsidR="005843ED" w:rsidRPr="00495699" w:rsidRDefault="005843ED" w:rsidP="00495699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</w:pPr>
                                  <w:r w:rsidRPr="00495699"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  <w:t xml:space="preserve">(832) </w:t>
                                  </w:r>
                                  <w:r>
                                    <w:rPr>
                                      <w:color w:val="4F81BD" w:themeColor="accent1"/>
                                      <w:sz w:val="22"/>
                                      <w:szCs w:val="22"/>
                                    </w:rPr>
                                    <w:t>813-8307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758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9.8pt;margin-top:7.5pt;width:175.2pt;height:79.2pt;z-index:2516787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" filled="f" stroked="f">
                      <v:textbox>
                        <w:txbxContent>
                          <w:p w14:paraId="540C8286" w14:textId="7A385E77" w:rsidR="005843ED" w:rsidRPr="00495699" w:rsidRDefault="005843ED" w:rsidP="008C7AA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  <w:t>2885 Waterbend Cove Dr.</w:t>
                            </w:r>
                          </w:p>
                          <w:p w14:paraId="5B11692F" w14:textId="6F030812" w:rsidR="005843ED" w:rsidRDefault="005843ED" w:rsidP="008C7AA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  <w:t>Spring, Texas, 77386</w:t>
                            </w:r>
                          </w:p>
                          <w:p w14:paraId="76C9323D" w14:textId="5CC45D8A" w:rsidR="005843ED" w:rsidRPr="00495699" w:rsidRDefault="005843ED" w:rsidP="0049569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</w:pPr>
                            <w:r w:rsidRPr="00495699"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  <w:t xml:space="preserve">(832) </w:t>
                            </w:r>
                            <w:r>
                              <w:rPr>
                                <w:color w:val="4F81BD" w:themeColor="accent1"/>
                                <w:sz w:val="22"/>
                                <w:szCs w:val="22"/>
                              </w:rPr>
                              <w:t>813-8307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53C42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9E2C280" wp14:editId="59E294D7">
                  <wp:simplePos x="0" y="0"/>
                  <wp:positionH relativeFrom="column">
                    <wp:posOffset>-1402080</wp:posOffset>
                  </wp:positionH>
                  <wp:positionV relativeFrom="paragraph">
                    <wp:posOffset>200025</wp:posOffset>
                  </wp:positionV>
                  <wp:extent cx="2240280" cy="752475"/>
                  <wp:effectExtent l="0" t="0" r="762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331C39" w14:textId="68A3487A" w:rsidR="00453C42" w:rsidRDefault="00453C42" w:rsidP="00453C42"/>
          <w:p w14:paraId="2385DBB8" w14:textId="208D5BEF" w:rsidR="00453C42" w:rsidRPr="00453C42" w:rsidRDefault="00453C42" w:rsidP="00453C42"/>
        </w:tc>
      </w:tr>
      <w:tr w:rsidR="00661028" w14:paraId="1C34F8BB" w14:textId="77777777">
        <w:tc>
          <w:tcPr>
            <w:tcW w:w="5721" w:type="dxa"/>
          </w:tcPr>
          <w:p w14:paraId="137867D4" w14:textId="62117583" w:rsidR="00661028" w:rsidRDefault="005843ED" w:rsidP="00453C42">
            <w:pPr>
              <w:pStyle w:val="Year"/>
              <w:tabs>
                <w:tab w:val="left" w:pos="4524"/>
                <w:tab w:val="right" w:pos="5505"/>
              </w:tabs>
            </w:pPr>
            <w:r>
              <w:t xml:space="preserve"> </w:t>
            </w:r>
            <w:r w:rsidR="002E466A">
              <w:t>2021</w:t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0D33EDC3" w14:textId="29721AFE" w:rsidR="00661028" w:rsidRDefault="00661028" w:rsidP="00453C42"/>
        </w:tc>
      </w:tr>
    </w:tbl>
    <w:tbl>
      <w:tblPr>
        <w:tblStyle w:val="TableCalendar"/>
        <w:tblW w:w="5338" w:type="pct"/>
        <w:tblInd w:w="-18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1483"/>
        <w:gridCol w:w="1397"/>
        <w:gridCol w:w="1675"/>
        <w:gridCol w:w="1862"/>
        <w:gridCol w:w="1676"/>
        <w:gridCol w:w="1689"/>
        <w:gridCol w:w="1737"/>
      </w:tblGrid>
      <w:tr w:rsidR="00372F1D" w14:paraId="2726D55C" w14:textId="77777777" w:rsidTr="00917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1483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520F84DC" w14:textId="77777777" w:rsidR="00372F1D" w:rsidRPr="00372F1D" w:rsidRDefault="00372F1D">
            <w:pPr>
              <w:pStyle w:val="Days"/>
              <w:rPr>
                <w:b/>
                <w:color w:val="943634" w:themeColor="accent2" w:themeShade="BF"/>
                <w:sz w:val="16"/>
                <w:szCs w:val="16"/>
                <w:u w:val="single"/>
              </w:rPr>
            </w:pPr>
          </w:p>
          <w:p w14:paraId="3736DBD3" w14:textId="6C9CAFC2" w:rsidR="00661028" w:rsidRPr="00680AE9" w:rsidRDefault="00551BB6">
            <w:pPr>
              <w:pStyle w:val="Days"/>
              <w:rPr>
                <w:b/>
                <w:u w:val="single"/>
              </w:rPr>
            </w:pPr>
            <w:r w:rsidRPr="00372F1D">
              <w:rPr>
                <w:b/>
                <w:color w:val="943634" w:themeColor="accent2" w:themeShade="BF"/>
                <w:sz w:val="16"/>
                <w:szCs w:val="16"/>
                <w:u w:val="single"/>
              </w:rPr>
              <w:t>Reminders</w:t>
            </w:r>
          </w:p>
        </w:tc>
        <w:tc>
          <w:tcPr>
            <w:tcW w:w="1397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4E9C08D7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Monday</w:t>
            </w:r>
          </w:p>
        </w:tc>
        <w:tc>
          <w:tcPr>
            <w:tcW w:w="1675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530BFC1E" w14:textId="6058F542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Tuesday</w:t>
            </w:r>
          </w:p>
        </w:tc>
        <w:tc>
          <w:tcPr>
            <w:tcW w:w="1862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0DD3E6D7" w14:textId="62BCE8A8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Wednesday</w:t>
            </w:r>
          </w:p>
        </w:tc>
        <w:tc>
          <w:tcPr>
            <w:tcW w:w="1676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154B74B7" w14:textId="0E7C6760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Thursday</w:t>
            </w:r>
          </w:p>
        </w:tc>
        <w:tc>
          <w:tcPr>
            <w:tcW w:w="1689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0AC94336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Friday</w:t>
            </w:r>
          </w:p>
        </w:tc>
        <w:tc>
          <w:tcPr>
            <w:tcW w:w="1737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662420F8" w14:textId="77777777" w:rsidR="00661028" w:rsidRPr="00680AE9" w:rsidRDefault="00551BB6">
            <w:pPr>
              <w:pStyle w:val="Days"/>
              <w:rPr>
                <w:b/>
                <w:color w:val="FFFFFF" w:themeColor="background1"/>
              </w:rPr>
            </w:pPr>
            <w:r w:rsidRPr="00680AE9">
              <w:rPr>
                <w:b/>
                <w:color w:val="FFFFFF" w:themeColor="background1"/>
              </w:rPr>
              <w:t>Infant/Toddlers</w:t>
            </w:r>
          </w:p>
          <w:p w14:paraId="1311A655" w14:textId="77777777" w:rsidR="00551BB6" w:rsidRDefault="00551BB6">
            <w:pPr>
              <w:pStyle w:val="Days"/>
            </w:pPr>
            <w:r w:rsidRPr="00680AE9">
              <w:rPr>
                <w:b/>
                <w:color w:val="FFFFFF" w:themeColor="background1"/>
              </w:rPr>
              <w:t>Innovations</w:t>
            </w:r>
          </w:p>
        </w:tc>
      </w:tr>
      <w:tr w:rsidR="00372F1D" w14:paraId="2EA87812" w14:textId="77777777" w:rsidTr="00917692">
        <w:trPr>
          <w:trHeight w:val="1241"/>
        </w:trPr>
        <w:tc>
          <w:tcPr>
            <w:tcW w:w="1483" w:type="dxa"/>
            <w:tcBorders>
              <w:top w:val="single" w:sz="4" w:space="0" w:color="595959" w:themeColor="text1" w:themeTint="A6"/>
              <w:bottom w:val="nil"/>
            </w:tcBorders>
            <w:shd w:val="clear" w:color="auto" w:fill="76923C" w:themeFill="accent3" w:themeFillShade="BF"/>
          </w:tcPr>
          <w:p w14:paraId="17D3F308" w14:textId="64D5DC73" w:rsidR="00661028" w:rsidRPr="00B93403" w:rsidRDefault="00661028" w:rsidP="00A94A2E">
            <w:pPr>
              <w:pStyle w:val="Dates"/>
              <w:jc w:val="center"/>
              <w:rPr>
                <w:color w:val="FFFFFF" w:themeColor="background1"/>
              </w:rPr>
            </w:pPr>
          </w:p>
        </w:tc>
        <w:tc>
          <w:tcPr>
            <w:tcW w:w="13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AC9DCD" w14:textId="64AED48C" w:rsidR="00A51E38" w:rsidRDefault="00917692" w:rsidP="00A51E38">
            <w:pPr>
              <w:jc w:val="right"/>
            </w:pPr>
            <w:r>
              <w:t>30</w:t>
            </w:r>
            <w:r w:rsidR="0005762F">
              <w:br/>
            </w:r>
          </w:p>
          <w:p w14:paraId="391F2DC2" w14:textId="19B51A23" w:rsidR="00661028" w:rsidRPr="00680EE2" w:rsidRDefault="00661028" w:rsidP="00A51E38">
            <w:pPr>
              <w:pStyle w:val="Dates"/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4FA823D" w14:textId="2A27DE2A" w:rsidR="00343A05" w:rsidRDefault="00917692" w:rsidP="00343A05">
            <w:pPr>
              <w:pStyle w:val="Dates"/>
              <w:tabs>
                <w:tab w:val="left" w:pos="204"/>
                <w:tab w:val="right" w:pos="1404"/>
              </w:tabs>
            </w:pPr>
            <w:r>
              <w:t>31</w:t>
            </w:r>
          </w:p>
          <w:p w14:paraId="5E65076A" w14:textId="3CE93876" w:rsidR="00A65DB5" w:rsidRDefault="00451233" w:rsidP="00917692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2"/>
                <w:szCs w:val="22"/>
              </w:rPr>
            </w:pPr>
            <w:r>
              <w:t xml:space="preserve">          </w:t>
            </w:r>
            <w:r w:rsidR="000F54C6">
              <w:t xml:space="preserve"> </w:t>
            </w:r>
            <w:r w:rsidR="0005762F">
              <w:br/>
            </w:r>
          </w:p>
          <w:p w14:paraId="4ECFE774" w14:textId="77777777" w:rsidR="00A65DB5" w:rsidRPr="00A65DB5" w:rsidRDefault="00A65DB5" w:rsidP="00A65DB5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22"/>
                <w:szCs w:val="22"/>
              </w:rPr>
            </w:pPr>
          </w:p>
          <w:p w14:paraId="7C2B39A0" w14:textId="23D4FC8B" w:rsidR="00661028" w:rsidRDefault="00661028" w:rsidP="00A65DB5">
            <w:pPr>
              <w:pStyle w:val="Dates"/>
              <w:tabs>
                <w:tab w:val="left" w:pos="204"/>
                <w:tab w:val="right" w:pos="1404"/>
              </w:tabs>
              <w:jc w:val="center"/>
            </w:pPr>
          </w:p>
        </w:tc>
        <w:tc>
          <w:tcPr>
            <w:tcW w:w="18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32A5592" w14:textId="5682BAE9" w:rsidR="009B5529" w:rsidRDefault="00917692" w:rsidP="00BA0C98">
            <w:pPr>
              <w:pStyle w:val="Dates"/>
              <w:tabs>
                <w:tab w:val="left" w:pos="1416"/>
              </w:tabs>
            </w:pPr>
            <w:r>
              <w:t>1</w:t>
            </w:r>
          </w:p>
          <w:p w14:paraId="5EC94C01" w14:textId="114080B0" w:rsidR="00917692" w:rsidRPr="003E4C5A" w:rsidRDefault="00917692" w:rsidP="00917692">
            <w:pPr>
              <w:pStyle w:val="Dates"/>
              <w:tabs>
                <w:tab w:val="left" w:pos="1416"/>
              </w:tabs>
              <w:jc w:val="center"/>
            </w:pPr>
          </w:p>
          <w:p w14:paraId="214E9A46" w14:textId="5A27EA25" w:rsidR="00AA7C70" w:rsidRPr="003E4C5A" w:rsidRDefault="00AA7C70" w:rsidP="003E4C5A">
            <w:pPr>
              <w:pStyle w:val="Dates"/>
              <w:tabs>
                <w:tab w:val="left" w:pos="1416"/>
              </w:tabs>
              <w:jc w:val="center"/>
            </w:pPr>
          </w:p>
        </w:tc>
        <w:tc>
          <w:tcPr>
            <w:tcW w:w="167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00C9480" w14:textId="7D645C86" w:rsidR="000E3C3A" w:rsidRDefault="00917692" w:rsidP="009B5529">
            <w:pPr>
              <w:pStyle w:val="Dates"/>
              <w:tabs>
                <w:tab w:val="center" w:pos="702"/>
                <w:tab w:val="right" w:pos="1404"/>
              </w:tabs>
            </w:pPr>
            <w:r>
              <w:t>2</w:t>
            </w:r>
          </w:p>
          <w:p w14:paraId="080D3C0E" w14:textId="729595F5" w:rsidR="007968DE" w:rsidRDefault="007968DE" w:rsidP="00A51E38">
            <w:pPr>
              <w:pStyle w:val="Dates"/>
              <w:tabs>
                <w:tab w:val="center" w:pos="702"/>
                <w:tab w:val="right" w:pos="1404"/>
              </w:tabs>
              <w:jc w:val="center"/>
            </w:pPr>
          </w:p>
          <w:p w14:paraId="5F813FAD" w14:textId="6FA6D6C8" w:rsidR="0074531F" w:rsidRPr="0074531F" w:rsidRDefault="0074531F" w:rsidP="0074531F">
            <w:pPr>
              <w:pStyle w:val="Dates"/>
              <w:tabs>
                <w:tab w:val="center" w:pos="702"/>
                <w:tab w:val="right" w:pos="1404"/>
              </w:tabs>
              <w:jc w:val="center"/>
              <w:rPr>
                <w:b/>
                <w:bCs/>
              </w:rPr>
            </w:pPr>
          </w:p>
        </w:tc>
        <w:tc>
          <w:tcPr>
            <w:tcW w:w="16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23B34D9" w14:textId="0E5EF5CD" w:rsidR="0054788B" w:rsidRDefault="000E5F83" w:rsidP="009B5529">
            <w:pPr>
              <w:pStyle w:val="Dates"/>
              <w:tabs>
                <w:tab w:val="right" w:pos="1417"/>
              </w:tabs>
              <w:jc w:val="left"/>
            </w:pPr>
            <w:r>
              <w:tab/>
            </w:r>
            <w:r w:rsidR="00917692">
              <w:t>3</w:t>
            </w:r>
          </w:p>
          <w:p w14:paraId="7C74BE4A" w14:textId="4E60C8BA" w:rsidR="003E5318" w:rsidRPr="003E5318" w:rsidRDefault="003E5318" w:rsidP="003E5318">
            <w:pPr>
              <w:pStyle w:val="Dates"/>
              <w:tabs>
                <w:tab w:val="right" w:pos="1417"/>
              </w:tabs>
              <w:jc w:val="center"/>
              <w:rPr>
                <w:b/>
                <w:bCs/>
              </w:rPr>
            </w:pPr>
          </w:p>
        </w:tc>
        <w:tc>
          <w:tcPr>
            <w:tcW w:w="1737" w:type="dxa"/>
            <w:tcBorders>
              <w:top w:val="single" w:sz="4" w:space="0" w:color="595959" w:themeColor="text1" w:themeTint="A6"/>
              <w:bottom w:val="nil"/>
            </w:tcBorders>
            <w:shd w:val="clear" w:color="auto" w:fill="76923C" w:themeFill="accent3" w:themeFillShade="BF"/>
          </w:tcPr>
          <w:p w14:paraId="72E82874" w14:textId="77777777" w:rsidR="00B77EBF" w:rsidRDefault="000943B6" w:rsidP="00B77EBF">
            <w:pPr>
              <w:pStyle w:val="Dates"/>
              <w:jc w:val="center"/>
              <w:rPr>
                <w:color w:val="FFFFFF" w:themeColor="background1"/>
                <w:sz w:val="16"/>
                <w:szCs w:val="14"/>
                <w:u w:val="single"/>
              </w:rPr>
            </w:pPr>
            <w:r>
              <w:rPr>
                <w:color w:val="FFFFFF" w:themeColor="background1"/>
                <w:sz w:val="16"/>
                <w:szCs w:val="14"/>
                <w:u w:val="single"/>
              </w:rPr>
              <w:t>Theme of the Month</w:t>
            </w:r>
          </w:p>
          <w:p w14:paraId="7E9029BC" w14:textId="29F09659" w:rsidR="00AA7C70" w:rsidRDefault="00AA7C70" w:rsidP="00F5009B">
            <w:pPr>
              <w:pStyle w:val="Dates"/>
              <w:jc w:val="center"/>
              <w:rPr>
                <w:color w:val="FFFFFF" w:themeColor="background1"/>
                <w:sz w:val="16"/>
                <w:szCs w:val="14"/>
                <w:u w:val="single"/>
              </w:rPr>
            </w:pPr>
            <w:r>
              <w:rPr>
                <w:color w:val="FFFFFF" w:themeColor="background1"/>
                <w:sz w:val="16"/>
                <w:szCs w:val="14"/>
                <w:u w:val="single"/>
              </w:rPr>
              <w:t>Toddlers</w:t>
            </w:r>
          </w:p>
          <w:p w14:paraId="7203F69D" w14:textId="77777777" w:rsidR="00AA7C70" w:rsidRDefault="00F5009B" w:rsidP="00AA7C70">
            <w:pPr>
              <w:pStyle w:val="Dates"/>
              <w:jc w:val="center"/>
              <w:rPr>
                <w:color w:val="FFFFFF" w:themeColor="background1"/>
                <w:sz w:val="16"/>
                <w:szCs w:val="14"/>
                <w:u w:val="single"/>
              </w:rPr>
            </w:pPr>
            <w:r>
              <w:rPr>
                <w:color w:val="FFFFFF" w:themeColor="background1"/>
                <w:sz w:val="16"/>
                <w:szCs w:val="14"/>
                <w:u w:val="single"/>
              </w:rPr>
              <w:t>Small Animals</w:t>
            </w:r>
          </w:p>
          <w:p w14:paraId="2ECF4935" w14:textId="44C7BA7A" w:rsidR="00F5009B" w:rsidRPr="00F5009B" w:rsidRDefault="00F5009B" w:rsidP="00F5009B">
            <w:pPr>
              <w:pStyle w:val="Dates"/>
              <w:jc w:val="center"/>
              <w:rPr>
                <w:color w:val="FFFFFF" w:themeColor="background1"/>
                <w:sz w:val="16"/>
                <w:szCs w:val="14"/>
                <w:u w:val="single"/>
              </w:rPr>
            </w:pPr>
            <w:r w:rsidRPr="00F5009B">
              <w:rPr>
                <w:color w:val="FFFFFF" w:themeColor="background1"/>
                <w:sz w:val="16"/>
                <w:szCs w:val="14"/>
                <w:u w:val="single"/>
              </w:rPr>
              <w:t>Infants</w:t>
            </w:r>
          </w:p>
          <w:p w14:paraId="25B5130C" w14:textId="613836FE" w:rsidR="00F5009B" w:rsidRPr="00876D98" w:rsidRDefault="00F5009B" w:rsidP="00F5009B">
            <w:pPr>
              <w:pStyle w:val="Dates"/>
              <w:jc w:val="center"/>
              <w:rPr>
                <w:color w:val="FFFFFF" w:themeColor="background1"/>
                <w:sz w:val="16"/>
                <w:szCs w:val="14"/>
                <w:u w:val="single"/>
              </w:rPr>
            </w:pPr>
            <w:r w:rsidRPr="00F5009B">
              <w:rPr>
                <w:color w:val="FFFFFF" w:themeColor="background1"/>
                <w:sz w:val="16"/>
                <w:szCs w:val="14"/>
                <w:u w:val="single"/>
              </w:rPr>
              <w:t>Big and Little</w:t>
            </w:r>
          </w:p>
        </w:tc>
      </w:tr>
      <w:tr w:rsidR="00372F1D" w14:paraId="58F58E74" w14:textId="77777777" w:rsidTr="00F5009B">
        <w:trPr>
          <w:trHeight w:val="261"/>
        </w:trPr>
        <w:tc>
          <w:tcPr>
            <w:tcW w:w="1483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46E66BC0" w14:textId="4B5EABF2" w:rsidR="00AC799E" w:rsidRPr="00B93403" w:rsidRDefault="00AC799E" w:rsidP="00AC799E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3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2F76F0" w14:textId="11DB8755" w:rsidR="00661028" w:rsidRDefault="00661028" w:rsidP="00B816D7">
            <w:pPr>
              <w:jc w:val="center"/>
            </w:pPr>
          </w:p>
          <w:p w14:paraId="46E1775E" w14:textId="6E63AFEE" w:rsidR="00325C0F" w:rsidRPr="00325C0F" w:rsidRDefault="00325C0F" w:rsidP="00325C0F"/>
          <w:p w14:paraId="10C07C6B" w14:textId="0DABE910" w:rsidR="00325C0F" w:rsidRPr="00325C0F" w:rsidRDefault="009346BC" w:rsidP="009346BC">
            <w:pPr>
              <w:tabs>
                <w:tab w:val="center" w:pos="657"/>
              </w:tabs>
              <w:rPr>
                <w:sz w:val="14"/>
                <w:szCs w:val="14"/>
              </w:rPr>
            </w:pPr>
            <w:r>
              <w:tab/>
            </w:r>
          </w:p>
        </w:tc>
        <w:tc>
          <w:tcPr>
            <w:tcW w:w="16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8A85C9" w14:textId="65A3BC25" w:rsidR="000E3C3A" w:rsidRDefault="000E3C3A" w:rsidP="0054788B"/>
          <w:p w14:paraId="71625C0A" w14:textId="344E02AB" w:rsidR="000E3C3A" w:rsidRPr="000E3C3A" w:rsidRDefault="000E3C3A" w:rsidP="000E3C3A"/>
          <w:p w14:paraId="4371DC47" w14:textId="6F32A8B9" w:rsidR="000E3C3A" w:rsidRPr="000E3C3A" w:rsidRDefault="000E3C3A" w:rsidP="000E3C3A">
            <w:pPr>
              <w:jc w:val="center"/>
            </w:pPr>
          </w:p>
        </w:tc>
        <w:tc>
          <w:tcPr>
            <w:tcW w:w="18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1C6D9B" w14:textId="10A21B32" w:rsidR="00661028" w:rsidRDefault="00661028" w:rsidP="00AA7C70">
            <w:pPr>
              <w:rPr>
                <w:lang w:val="en-GB"/>
              </w:rPr>
            </w:pPr>
          </w:p>
        </w:tc>
        <w:tc>
          <w:tcPr>
            <w:tcW w:w="167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7A596AC" w14:textId="6E8A9D61" w:rsidR="00325C0F" w:rsidRPr="00325C0F" w:rsidRDefault="00325C0F" w:rsidP="00325C0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6920347" w14:textId="356ADC33" w:rsidR="00792105" w:rsidRDefault="00792105" w:rsidP="00792105">
            <w:pPr>
              <w:jc w:val="center"/>
            </w:pPr>
          </w:p>
        </w:tc>
        <w:tc>
          <w:tcPr>
            <w:tcW w:w="1737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6005C8CF" w14:textId="44A285B7" w:rsidR="00F5009B" w:rsidRPr="00AA7C70" w:rsidRDefault="00F5009B" w:rsidP="004502EA">
            <w:pPr>
              <w:jc w:val="center"/>
              <w:rPr>
                <w:i/>
                <w:iCs/>
                <w:color w:val="FFFFFF" w:themeColor="background1"/>
                <w:sz w:val="16"/>
                <w:szCs w:val="14"/>
              </w:rPr>
            </w:pPr>
            <w:r>
              <w:rPr>
                <w:i/>
                <w:iCs/>
                <w:color w:val="FFFFFF" w:themeColor="background1"/>
                <w:sz w:val="16"/>
                <w:szCs w:val="14"/>
              </w:rPr>
              <w:t xml:space="preserve"> </w:t>
            </w:r>
          </w:p>
        </w:tc>
      </w:tr>
      <w:tr w:rsidR="00372F1D" w14:paraId="13AB09FF" w14:textId="77777777" w:rsidTr="00917692">
        <w:trPr>
          <w:trHeight w:val="2006"/>
        </w:trPr>
        <w:tc>
          <w:tcPr>
            <w:tcW w:w="1483" w:type="dxa"/>
            <w:tcBorders>
              <w:top w:val="single" w:sz="4" w:space="0" w:color="595959" w:themeColor="text1" w:themeTint="A6"/>
              <w:bottom w:val="nil"/>
            </w:tcBorders>
            <w:shd w:val="clear" w:color="auto" w:fill="76923C" w:themeFill="accent3" w:themeFillShade="BF"/>
          </w:tcPr>
          <w:p w14:paraId="5DC092E3" w14:textId="6C087138" w:rsidR="00A50BB2" w:rsidRDefault="00A50BB2" w:rsidP="00DD76F7">
            <w:pPr>
              <w:pStyle w:val="Dates"/>
              <w:jc w:val="center"/>
              <w:rPr>
                <w:noProof/>
              </w:rPr>
            </w:pPr>
          </w:p>
          <w:p w14:paraId="5F66EF80" w14:textId="1AEC5095" w:rsidR="00DD76F7" w:rsidRPr="00A81AED" w:rsidRDefault="00DD76F7" w:rsidP="00DD76F7">
            <w:pPr>
              <w:pStyle w:val="Dates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6C3BA7" w14:textId="0B536A12" w:rsidR="00917692" w:rsidRDefault="00917692" w:rsidP="0091769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6</w:t>
            </w:r>
          </w:p>
          <w:p w14:paraId="66B8E314" w14:textId="7F016427" w:rsidR="00A50BB2" w:rsidRPr="00A50BB2" w:rsidRDefault="00A50BB2" w:rsidP="00A50BB2">
            <w:pPr>
              <w:jc w:val="center"/>
              <w:rPr>
                <w:b/>
                <w:bCs/>
              </w:rPr>
            </w:pPr>
            <w:r w:rsidRPr="00A50BB2">
              <w:rPr>
                <w:b/>
                <w:bCs/>
              </w:rPr>
              <w:t>Closed In observance of</w:t>
            </w:r>
          </w:p>
          <w:p w14:paraId="24AC0775" w14:textId="1375A8AF" w:rsidR="00CB16B8" w:rsidRDefault="00917692" w:rsidP="00A50BB2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Labor Day</w:t>
            </w:r>
          </w:p>
          <w:p w14:paraId="68C5A2EB" w14:textId="2263DC88" w:rsidR="00A50BB2" w:rsidRPr="00A50BB2" w:rsidRDefault="00A50BB2" w:rsidP="00A50BB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C101705" wp14:editId="222EEEDC">
                  <wp:extent cx="466725" cy="4667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FB8C0" w14:textId="77777777" w:rsidR="00FC1F13" w:rsidRDefault="00FC1F13" w:rsidP="00CB16B8">
            <w:pPr>
              <w:jc w:val="center"/>
              <w:rPr>
                <w:noProof/>
              </w:rPr>
            </w:pPr>
          </w:p>
          <w:p w14:paraId="0AFEE8E8" w14:textId="057841A1" w:rsidR="00CB16B8" w:rsidRPr="00325C0F" w:rsidRDefault="00CB16B8" w:rsidP="00AD4B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E8C6E56" w14:textId="499DA6B6" w:rsidR="00252DF6" w:rsidRDefault="005F23BF" w:rsidP="005F23BF">
            <w:pPr>
              <w:tabs>
                <w:tab w:val="right" w:pos="1494"/>
              </w:tabs>
            </w:pPr>
            <w:r>
              <w:tab/>
            </w:r>
            <w:r w:rsidR="00917692">
              <w:t>7</w:t>
            </w:r>
          </w:p>
          <w:p w14:paraId="7ED41F0E" w14:textId="3516911E" w:rsidR="000E5F83" w:rsidRPr="00F5009B" w:rsidRDefault="00095A3A" w:rsidP="00D15427">
            <w:pPr>
              <w:jc w:val="center"/>
              <w:rPr>
                <w:b/>
                <w:bCs/>
              </w:rPr>
            </w:pPr>
            <w:r w:rsidRPr="00F5009B">
              <w:rPr>
                <w:b/>
                <w:bCs/>
              </w:rPr>
              <w:t xml:space="preserve">Food Drive Donations Start </w:t>
            </w:r>
          </w:p>
          <w:p w14:paraId="3DC9EE5C" w14:textId="77777777" w:rsidR="00095A3A" w:rsidRDefault="00095A3A" w:rsidP="00D15427">
            <w:pPr>
              <w:jc w:val="center"/>
            </w:pPr>
          </w:p>
          <w:p w14:paraId="7039B2DE" w14:textId="38EA975F" w:rsidR="00FE13AA" w:rsidRPr="00FE13AA" w:rsidRDefault="00095A3A" w:rsidP="00FE13A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BDE3B7" wp14:editId="7C6E92DB">
                  <wp:extent cx="934745" cy="6762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22" cy="692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0283B2" w14:textId="77777777" w:rsidR="00A81AED" w:rsidRDefault="00917692" w:rsidP="004B5ED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14:paraId="468ECCA2" w14:textId="77777777" w:rsidR="004B5EDA" w:rsidRPr="00F5009B" w:rsidRDefault="004B5EDA" w:rsidP="004B5EDA">
            <w:pPr>
              <w:jc w:val="center"/>
              <w:rPr>
                <w:b/>
                <w:bCs/>
                <w:sz w:val="16"/>
                <w:szCs w:val="16"/>
              </w:rPr>
            </w:pPr>
            <w:r w:rsidRPr="00F5009B">
              <w:rPr>
                <w:b/>
                <w:bCs/>
                <w:sz w:val="16"/>
                <w:szCs w:val="16"/>
              </w:rPr>
              <w:t xml:space="preserve">Grand Parents Day Brunch </w:t>
            </w:r>
          </w:p>
          <w:p w14:paraId="7FD0B2F9" w14:textId="77777777" w:rsidR="004B5EDA" w:rsidRPr="00F5009B" w:rsidRDefault="004B5EDA" w:rsidP="004B5EDA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4AE5965" w14:textId="77777777" w:rsidR="004B5EDA" w:rsidRPr="00F5009B" w:rsidRDefault="004B5EDA" w:rsidP="004B5EDA">
            <w:pPr>
              <w:jc w:val="center"/>
              <w:rPr>
                <w:b/>
                <w:bCs/>
                <w:sz w:val="16"/>
                <w:szCs w:val="16"/>
              </w:rPr>
            </w:pPr>
            <w:r w:rsidRPr="00F5009B">
              <w:rPr>
                <w:b/>
                <w:bCs/>
                <w:sz w:val="16"/>
                <w:szCs w:val="16"/>
              </w:rPr>
              <w:t xml:space="preserve">9:30-10:30 AM </w:t>
            </w:r>
          </w:p>
          <w:p w14:paraId="708FDD64" w14:textId="56D6C1D9" w:rsidR="004B5EDA" w:rsidRPr="00E242CC" w:rsidRDefault="004B5EDA" w:rsidP="004B5ED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D7985F" wp14:editId="5A14CB2A">
                  <wp:extent cx="923925" cy="645717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62" cy="652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6E6F7B" w14:textId="75D6F724" w:rsidR="005F23BF" w:rsidRDefault="00917692" w:rsidP="00952498">
            <w:pPr>
              <w:tabs>
                <w:tab w:val="left" w:pos="1356"/>
              </w:tabs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  <w:p w14:paraId="5B4715B5" w14:textId="72A8B210" w:rsidR="00952498" w:rsidRDefault="00952498" w:rsidP="00E11A4F">
            <w:pPr>
              <w:tabs>
                <w:tab w:val="left" w:pos="1356"/>
              </w:tabs>
              <w:jc w:val="center"/>
              <w:rPr>
                <w:sz w:val="14"/>
                <w:szCs w:val="14"/>
              </w:rPr>
            </w:pPr>
          </w:p>
          <w:p w14:paraId="59726CC6" w14:textId="77777777" w:rsidR="00FE13AA" w:rsidRDefault="004B5EDA" w:rsidP="00E11A4F">
            <w:pPr>
              <w:tabs>
                <w:tab w:val="left" w:pos="13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National Teddy Bear Day </w:t>
            </w:r>
          </w:p>
          <w:p w14:paraId="68371F8F" w14:textId="77777777" w:rsidR="004B5EDA" w:rsidRDefault="004B5EDA" w:rsidP="004B5EDA">
            <w:pPr>
              <w:tabs>
                <w:tab w:val="left" w:pos="1356"/>
              </w:tabs>
              <w:jc w:val="center"/>
              <w:rPr>
                <w:b/>
                <w:bCs/>
              </w:rPr>
            </w:pPr>
          </w:p>
          <w:p w14:paraId="38F07864" w14:textId="77777777" w:rsidR="004B5EDA" w:rsidRDefault="004B5EDA" w:rsidP="004B5EDA">
            <w:pPr>
              <w:tabs>
                <w:tab w:val="left" w:pos="1356"/>
              </w:tabs>
              <w:jc w:val="center"/>
              <w:rPr>
                <w:b/>
                <w:bCs/>
              </w:rPr>
            </w:pPr>
          </w:p>
          <w:p w14:paraId="5A2D3126" w14:textId="25C2B041" w:rsidR="004B5EDA" w:rsidRPr="00FE13AA" w:rsidRDefault="004B5EDA" w:rsidP="004B5EDA">
            <w:pPr>
              <w:tabs>
                <w:tab w:val="left" w:pos="13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Picnic Lunch </w:t>
            </w:r>
          </w:p>
        </w:tc>
        <w:tc>
          <w:tcPr>
            <w:tcW w:w="16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50B5C77" w14:textId="452D82AD" w:rsidR="00917692" w:rsidRDefault="00917692" w:rsidP="00917692">
            <w:pPr>
              <w:jc w:val="right"/>
              <w:rPr>
                <w:noProof/>
              </w:rPr>
            </w:pPr>
            <w:r>
              <w:rPr>
                <w:noProof/>
              </w:rPr>
              <w:t>10</w:t>
            </w:r>
          </w:p>
          <w:p w14:paraId="2C771C35" w14:textId="482A1575" w:rsidR="00917692" w:rsidRPr="004A2F5E" w:rsidRDefault="00917692" w:rsidP="004A2F5E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  <w:p w14:paraId="141B0BE5" w14:textId="635A1749" w:rsidR="00E11A4F" w:rsidRPr="00F5009B" w:rsidRDefault="004B5EDA" w:rsidP="00960093">
            <w:pPr>
              <w:jc w:val="center"/>
              <w:rPr>
                <w:b/>
                <w:bCs/>
              </w:rPr>
            </w:pPr>
            <w:r w:rsidRPr="00F5009B">
              <w:rPr>
                <w:b/>
                <w:bCs/>
              </w:rPr>
              <w:t xml:space="preserve">Wear Red, White &amp; Blue </w:t>
            </w:r>
          </w:p>
          <w:p w14:paraId="6C66DAB2" w14:textId="2C03585D" w:rsidR="004B5EDA" w:rsidRDefault="004A2F5E" w:rsidP="009600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1A4B4" wp14:editId="17F85AB8">
                  <wp:extent cx="448018" cy="4381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56" cy="44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C36755" w14:textId="34A7D62A" w:rsidR="004B5EDA" w:rsidRPr="00960093" w:rsidRDefault="004B5EDA" w:rsidP="00960093">
            <w:pPr>
              <w:jc w:val="center"/>
            </w:pPr>
          </w:p>
        </w:tc>
        <w:tc>
          <w:tcPr>
            <w:tcW w:w="1737" w:type="dxa"/>
            <w:tcBorders>
              <w:top w:val="single" w:sz="4" w:space="0" w:color="595959" w:themeColor="text1" w:themeTint="A6"/>
              <w:bottom w:val="nil"/>
            </w:tcBorders>
            <w:shd w:val="clear" w:color="auto" w:fill="76923C" w:themeFill="accent3" w:themeFillShade="BF"/>
          </w:tcPr>
          <w:p w14:paraId="421F814B" w14:textId="564094E2" w:rsidR="00264778" w:rsidRDefault="000943B6" w:rsidP="00DD76F7">
            <w:pPr>
              <w:pStyle w:val="Dates"/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 xml:space="preserve">Color of the Month </w:t>
            </w:r>
            <w:r w:rsidR="00C613CB">
              <w:rPr>
                <w:color w:val="FFFFFF" w:themeColor="background1"/>
                <w:sz w:val="16"/>
                <w:szCs w:val="16"/>
              </w:rPr>
              <w:br/>
            </w:r>
          </w:p>
          <w:p w14:paraId="6D5FEA43" w14:textId="079CD57F" w:rsidR="00C613CB" w:rsidRPr="00C613CB" w:rsidRDefault="00F5009B" w:rsidP="00DD76F7">
            <w:pPr>
              <w:pStyle w:val="Dates"/>
              <w:jc w:val="center"/>
              <w:rPr>
                <w:color w:val="FFFFFF" w:themeColor="background1"/>
                <w:sz w:val="16"/>
                <w:szCs w:val="16"/>
                <w:u w:val="single"/>
              </w:rPr>
            </w:pPr>
            <w:r>
              <w:rPr>
                <w:noProof/>
                <w:color w:val="FFFFFF" w:themeColor="background1"/>
                <w:sz w:val="16"/>
                <w:szCs w:val="16"/>
                <w:u w:val="single"/>
              </w:rPr>
              <w:drawing>
                <wp:inline distT="0" distB="0" distL="0" distR="0" wp14:anchorId="32BB9EA5" wp14:editId="370444C1">
                  <wp:extent cx="726621" cy="5143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78" cy="52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F1D" w14:paraId="6550A521" w14:textId="77777777" w:rsidTr="00917692">
        <w:trPr>
          <w:trHeight w:hRule="exact" w:val="80"/>
        </w:trPr>
        <w:tc>
          <w:tcPr>
            <w:tcW w:w="1483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7CC1D498" w14:textId="45710670" w:rsidR="00DD76F7" w:rsidRDefault="00DD76F7" w:rsidP="00DD76F7">
            <w:pPr>
              <w:jc w:val="center"/>
            </w:pPr>
          </w:p>
        </w:tc>
        <w:tc>
          <w:tcPr>
            <w:tcW w:w="13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1D52EEA" w14:textId="37DA5460" w:rsidR="00960093" w:rsidRPr="00960093" w:rsidRDefault="00960093" w:rsidP="00CB16B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757A1B" w14:textId="4B89765B" w:rsidR="00DD76F7" w:rsidRPr="007B6A33" w:rsidRDefault="00DD76F7" w:rsidP="005478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EA349C8" w14:textId="7C5EFAAA" w:rsidR="00960093" w:rsidRPr="009E23AA" w:rsidRDefault="00960093" w:rsidP="007D37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52674E" w14:textId="53D82716" w:rsidR="005F23BF" w:rsidRPr="009F1198" w:rsidRDefault="005F23BF" w:rsidP="00952498">
            <w:pPr>
              <w:rPr>
                <w:sz w:val="12"/>
                <w:szCs w:val="12"/>
              </w:rPr>
            </w:pPr>
          </w:p>
        </w:tc>
        <w:tc>
          <w:tcPr>
            <w:tcW w:w="16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DE4984" w14:textId="53150C80" w:rsidR="00DD76F7" w:rsidRPr="00633FC6" w:rsidRDefault="00BF1CD9" w:rsidP="00960093">
            <w:pPr>
              <w:jc w:val="center"/>
            </w:pPr>
            <w:r>
              <w:rPr>
                <w:sz w:val="14"/>
                <w:szCs w:val="14"/>
              </w:rPr>
              <w:br/>
            </w:r>
          </w:p>
        </w:tc>
        <w:tc>
          <w:tcPr>
            <w:tcW w:w="1737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3A763EB6" w14:textId="70F8C0E6" w:rsidR="00264778" w:rsidRPr="00876D98" w:rsidRDefault="00264778" w:rsidP="00DD76F7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372F1D" w14:paraId="24DE0C14" w14:textId="77777777" w:rsidTr="00917692">
        <w:trPr>
          <w:trHeight w:val="1310"/>
        </w:trPr>
        <w:tc>
          <w:tcPr>
            <w:tcW w:w="1483" w:type="dxa"/>
            <w:tcBorders>
              <w:top w:val="single" w:sz="4" w:space="0" w:color="595959" w:themeColor="text1" w:themeTint="A6"/>
              <w:bottom w:val="nil"/>
            </w:tcBorders>
            <w:shd w:val="clear" w:color="auto" w:fill="76923C" w:themeFill="accent3" w:themeFillShade="BF"/>
          </w:tcPr>
          <w:p w14:paraId="61DBDB19" w14:textId="18A55185" w:rsidR="00DD76F7" w:rsidRPr="00495699" w:rsidRDefault="00DD76F7" w:rsidP="00DD76F7">
            <w:pPr>
              <w:pStyle w:val="Dates"/>
              <w:rPr>
                <w:color w:val="FFFFFF" w:themeColor="background1"/>
              </w:rPr>
            </w:pPr>
          </w:p>
        </w:tc>
        <w:tc>
          <w:tcPr>
            <w:tcW w:w="139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AE87058" w14:textId="435A7C97" w:rsidR="00AD18F8" w:rsidRDefault="00917692" w:rsidP="004B5EDA">
            <w:pPr>
              <w:tabs>
                <w:tab w:val="left" w:pos="1092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13</w:t>
            </w:r>
          </w:p>
          <w:p w14:paraId="5C8B833A" w14:textId="77777777" w:rsidR="00DD76F7" w:rsidRPr="00095A3A" w:rsidRDefault="00860BA0" w:rsidP="00917692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5A3A">
              <w:rPr>
                <w:rFonts w:ascii="Times New Roman" w:hAnsi="Times New Roman" w:cs="Times New Roman"/>
                <w:b/>
                <w:bCs/>
              </w:rPr>
              <w:t xml:space="preserve">Soccer Shots </w:t>
            </w:r>
          </w:p>
          <w:p w14:paraId="36766659" w14:textId="77777777" w:rsidR="00860BA0" w:rsidRPr="00095A3A" w:rsidRDefault="00860BA0" w:rsidP="00917692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5A3A">
              <w:rPr>
                <w:rFonts w:ascii="Times New Roman" w:hAnsi="Times New Roman" w:cs="Times New Roman"/>
                <w:b/>
                <w:bCs/>
              </w:rPr>
              <w:t>9:00 &amp;9:30 AM</w:t>
            </w:r>
          </w:p>
          <w:p w14:paraId="59A0E2A3" w14:textId="77777777" w:rsidR="00860BA0" w:rsidRPr="00095A3A" w:rsidRDefault="00860BA0" w:rsidP="00917692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095A3A">
              <w:rPr>
                <w:rFonts w:ascii="Times New Roman" w:hAnsi="Times New Roman" w:cs="Times New Roman"/>
                <w:b/>
                <w:bCs/>
              </w:rPr>
              <w:t>3yrs-5yr old’s</w:t>
            </w:r>
          </w:p>
          <w:p w14:paraId="457FDA0D" w14:textId="77777777" w:rsidR="00860BA0" w:rsidRDefault="00860BA0" w:rsidP="00917692">
            <w:pPr>
              <w:tabs>
                <w:tab w:val="left" w:pos="1092"/>
              </w:tabs>
              <w:jc w:val="center"/>
              <w:rPr>
                <w:noProof/>
              </w:rPr>
            </w:pPr>
          </w:p>
          <w:p w14:paraId="4A712E71" w14:textId="0C236900" w:rsidR="00860BA0" w:rsidRPr="00AD18F8" w:rsidRDefault="00860BA0" w:rsidP="00917692">
            <w:pPr>
              <w:tabs>
                <w:tab w:val="left" w:pos="109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23159AF" wp14:editId="52F186B6">
                  <wp:extent cx="602615" cy="602615"/>
                  <wp:effectExtent l="0" t="0" r="6985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4586081" w14:textId="164D47B8" w:rsidR="009A587F" w:rsidRDefault="00917692" w:rsidP="009A587F">
            <w:pPr>
              <w:jc w:val="right"/>
            </w:pPr>
            <w:r>
              <w:t>14</w:t>
            </w:r>
          </w:p>
          <w:p w14:paraId="48ACB4B7" w14:textId="7BD2FC98" w:rsidR="00014031" w:rsidRDefault="004B3B3A" w:rsidP="004B3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National Ants on a log Day</w:t>
            </w:r>
          </w:p>
          <w:p w14:paraId="750F84C7" w14:textId="77777777" w:rsidR="004B3B3A" w:rsidRDefault="004B3B3A" w:rsidP="009A587F">
            <w:pPr>
              <w:jc w:val="center"/>
              <w:rPr>
                <w:b/>
                <w:bCs/>
                <w:noProof/>
              </w:rPr>
            </w:pPr>
          </w:p>
          <w:p w14:paraId="730F6F27" w14:textId="500BF053" w:rsidR="004B3B3A" w:rsidRPr="00014031" w:rsidRDefault="004B3B3A" w:rsidP="009A587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8596A6A" wp14:editId="12FD622F">
                  <wp:extent cx="689650" cy="6000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66" cy="60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CED80D3" w14:textId="6A5849C5" w:rsidR="009F1198" w:rsidRDefault="00917692" w:rsidP="009D5E70">
            <w:pPr>
              <w:tabs>
                <w:tab w:val="center" w:pos="792"/>
                <w:tab w:val="right" w:pos="1584"/>
              </w:tabs>
              <w:jc w:val="right"/>
            </w:pPr>
            <w:r>
              <w:t>15</w:t>
            </w:r>
          </w:p>
          <w:p w14:paraId="5815F419" w14:textId="77777777" w:rsidR="00BA0C98" w:rsidRDefault="00BA0C98" w:rsidP="00BA0C98">
            <w:pPr>
              <w:jc w:val="center"/>
              <w:rPr>
                <w:noProof/>
              </w:rPr>
            </w:pPr>
            <w:r w:rsidRPr="00BA0C98">
              <w:rPr>
                <w:b/>
                <w:bCs/>
              </w:rPr>
              <w:t>National Cheese Toast</w:t>
            </w:r>
            <w:r>
              <w:rPr>
                <w:b/>
                <w:bCs/>
              </w:rPr>
              <w:t xml:space="preserve"> Day</w:t>
            </w:r>
          </w:p>
          <w:p w14:paraId="504AA55D" w14:textId="77777777" w:rsidR="00BA0C98" w:rsidRDefault="00BA0C98" w:rsidP="00BA0C98">
            <w:pPr>
              <w:jc w:val="center"/>
              <w:rPr>
                <w:noProof/>
              </w:rPr>
            </w:pPr>
          </w:p>
          <w:p w14:paraId="32281DA9" w14:textId="5D423726" w:rsidR="00CB16B8" w:rsidRPr="005F23BF" w:rsidRDefault="00BA0C98" w:rsidP="00BA0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D5499" wp14:editId="58DF03F7">
                  <wp:extent cx="694578" cy="543543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59" cy="562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BD629E" w14:textId="07944D56" w:rsidR="00BA0C98" w:rsidRPr="00BA0C98" w:rsidRDefault="00917692" w:rsidP="00BA0C98">
            <w:pPr>
              <w:jc w:val="center"/>
            </w:pPr>
            <w:r>
              <w:t>16</w:t>
            </w:r>
            <w:r w:rsidR="00BF1CD9">
              <w:br/>
            </w:r>
            <w:r w:rsidR="00BA0C98" w:rsidRPr="00BA0C98">
              <w:rPr>
                <w:b/>
                <w:bCs/>
              </w:rPr>
              <w:t>National Playdough Day</w:t>
            </w:r>
          </w:p>
          <w:p w14:paraId="7E08F51B" w14:textId="1104A84C" w:rsidR="00BA0C98" w:rsidRDefault="00BA0C98" w:rsidP="00BA0C98">
            <w:pPr>
              <w:jc w:val="center"/>
              <w:rPr>
                <w:b/>
                <w:bCs/>
              </w:rPr>
            </w:pPr>
          </w:p>
          <w:p w14:paraId="7AB91EB5" w14:textId="62DA4FD8" w:rsidR="00BA0C98" w:rsidRDefault="00BA0C98" w:rsidP="00BA0C9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21D9741" wp14:editId="4FE79BF7">
                  <wp:extent cx="551815" cy="529133"/>
                  <wp:effectExtent l="0" t="0" r="635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44" cy="538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CB9B02" w14:textId="2C609A1A" w:rsidR="00664C3B" w:rsidRPr="00BA0C98" w:rsidRDefault="00BA0C98" w:rsidP="00BA0C98">
            <w:pPr>
              <w:jc w:val="center"/>
              <w:rPr>
                <w:rFonts w:ascii="Century Gothic" w:eastAsia="Calibri" w:hAnsi="Century Gothic" w:cs="Times New Roman"/>
                <w:b/>
                <w:bCs/>
                <w:sz w:val="16"/>
                <w:szCs w:val="16"/>
              </w:rPr>
            </w:pPr>
            <w:r w:rsidRPr="00BA0C98">
              <w:rPr>
                <w:b/>
                <w:bCs/>
              </w:rPr>
              <w:t xml:space="preserve">Make Your Own Playdough </w:t>
            </w:r>
            <w:r w:rsidR="00BF1CD9" w:rsidRPr="00BA0C98">
              <w:rPr>
                <w:b/>
                <w:bCs/>
              </w:rPr>
              <w:br/>
            </w:r>
          </w:p>
          <w:p w14:paraId="4806A4DA" w14:textId="096DEB18" w:rsidR="007D37BC" w:rsidRPr="00A858C2" w:rsidRDefault="007D37BC" w:rsidP="00917692">
            <w:pPr>
              <w:spacing w:after="160" w:line="259" w:lineRule="auto"/>
              <w:jc w:val="center"/>
            </w:pPr>
          </w:p>
        </w:tc>
        <w:tc>
          <w:tcPr>
            <w:tcW w:w="16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EA56F0A" w14:textId="697758AD" w:rsidR="00DD76F7" w:rsidRDefault="002E0799" w:rsidP="002E0799">
            <w:pPr>
              <w:tabs>
                <w:tab w:val="right" w:pos="1417"/>
              </w:tabs>
            </w:pPr>
            <w:r>
              <w:tab/>
            </w:r>
            <w:r w:rsidR="00917692">
              <w:t>17</w:t>
            </w:r>
          </w:p>
          <w:p w14:paraId="3C4DC641" w14:textId="3070E186" w:rsidR="00AA7C70" w:rsidRDefault="004B5EDA" w:rsidP="000943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Ride your Bike to School </w:t>
            </w:r>
          </w:p>
          <w:p w14:paraId="75888D2B" w14:textId="129CB35E" w:rsidR="004B5EDA" w:rsidRDefault="004B5EDA" w:rsidP="000943B6">
            <w:pPr>
              <w:jc w:val="center"/>
              <w:rPr>
                <w:b/>
                <w:bCs/>
              </w:rPr>
            </w:pPr>
          </w:p>
          <w:p w14:paraId="2099E3A9" w14:textId="0C5C42CC" w:rsidR="004B5EDA" w:rsidRDefault="004B5EDA" w:rsidP="004B5ED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A7B49B3" wp14:editId="76C73DB4">
                  <wp:extent cx="682996" cy="723725"/>
                  <wp:effectExtent l="0" t="0" r="317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27" cy="737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97F75A" w14:textId="46AB6356" w:rsidR="004F6061" w:rsidRPr="00CB16B8" w:rsidRDefault="004F6061" w:rsidP="004F6061">
            <w:pPr>
              <w:jc w:val="center"/>
              <w:rPr>
                <w:b/>
                <w:bCs/>
              </w:rPr>
            </w:pPr>
          </w:p>
        </w:tc>
        <w:tc>
          <w:tcPr>
            <w:tcW w:w="1737" w:type="dxa"/>
            <w:tcBorders>
              <w:top w:val="single" w:sz="4" w:space="0" w:color="595959" w:themeColor="text1" w:themeTint="A6"/>
              <w:bottom w:val="nil"/>
            </w:tcBorders>
            <w:shd w:val="clear" w:color="auto" w:fill="76923C" w:themeFill="accent3" w:themeFillShade="BF"/>
          </w:tcPr>
          <w:p w14:paraId="28E63344" w14:textId="77777777" w:rsidR="00680EE2" w:rsidRDefault="000943B6" w:rsidP="00F5009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Shape of the Month</w:t>
            </w:r>
          </w:p>
          <w:p w14:paraId="736F0DF2" w14:textId="77777777" w:rsidR="000943B6" w:rsidRDefault="00F5009B" w:rsidP="00E760CC">
            <w:pPr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947DC64" wp14:editId="67804E55">
                  <wp:extent cx="390525" cy="3905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0A579F" w14:textId="77777777" w:rsidR="00F5009B" w:rsidRPr="00F5009B" w:rsidRDefault="00F5009B" w:rsidP="00E760CC">
            <w:pPr>
              <w:jc w:val="center"/>
              <w:rPr>
                <w:color w:val="FFFFFF" w:themeColor="background1"/>
                <w:u w:val="single"/>
              </w:rPr>
            </w:pPr>
            <w:r w:rsidRPr="00F5009B">
              <w:rPr>
                <w:color w:val="FFFFFF" w:themeColor="background1"/>
                <w:u w:val="single"/>
              </w:rPr>
              <w:t>Toddlers</w:t>
            </w:r>
          </w:p>
          <w:p w14:paraId="614D2FD0" w14:textId="77777777" w:rsidR="00F5009B" w:rsidRDefault="00F5009B" w:rsidP="00E760CC">
            <w:pPr>
              <w:jc w:val="center"/>
              <w:rPr>
                <w:color w:val="FFFFFF" w:themeColor="background1"/>
              </w:rPr>
            </w:pPr>
          </w:p>
          <w:p w14:paraId="79D3A328" w14:textId="1D56CC06" w:rsidR="00F5009B" w:rsidRDefault="00F5009B" w:rsidP="00E760CC">
            <w:pPr>
              <w:jc w:val="center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A94AFF2" wp14:editId="1F0FF4C6">
                  <wp:extent cx="352425" cy="377598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3902" cy="379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F8FBBC" w14:textId="6C4F565B" w:rsidR="00F5009B" w:rsidRPr="00F5009B" w:rsidRDefault="00F5009B" w:rsidP="00F5009B">
            <w:pPr>
              <w:jc w:val="center"/>
              <w:rPr>
                <w:color w:val="FFFFFF" w:themeColor="background1"/>
                <w:u w:val="single"/>
              </w:rPr>
            </w:pPr>
            <w:r w:rsidRPr="00F5009B">
              <w:rPr>
                <w:color w:val="FFFFFF" w:themeColor="background1"/>
                <w:u w:val="single"/>
              </w:rPr>
              <w:t>Infants</w:t>
            </w:r>
          </w:p>
        </w:tc>
      </w:tr>
      <w:tr w:rsidR="00372F1D" w14:paraId="5695907B" w14:textId="77777777" w:rsidTr="00095A3A">
        <w:trPr>
          <w:trHeight w:hRule="exact" w:val="80"/>
        </w:trPr>
        <w:tc>
          <w:tcPr>
            <w:tcW w:w="1483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75821842" w14:textId="5645B0C8" w:rsidR="00DD76F7" w:rsidRPr="00495699" w:rsidRDefault="00DD76F7" w:rsidP="00B154EF">
            <w:pPr>
              <w:jc w:val="center"/>
            </w:pPr>
          </w:p>
        </w:tc>
        <w:tc>
          <w:tcPr>
            <w:tcW w:w="13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F76678" w14:textId="240F0206" w:rsidR="00DD76F7" w:rsidRDefault="00DD76F7" w:rsidP="00B154EF">
            <w:pPr>
              <w:jc w:val="center"/>
            </w:pPr>
          </w:p>
        </w:tc>
        <w:tc>
          <w:tcPr>
            <w:tcW w:w="16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BDEAB0" w14:textId="1C3DA3BF" w:rsidR="00DD76F7" w:rsidRDefault="00DD76F7" w:rsidP="00DD76F7">
            <w:pPr>
              <w:jc w:val="center"/>
            </w:pPr>
          </w:p>
          <w:p w14:paraId="2D22BB7F" w14:textId="36D7E76B" w:rsidR="00A858C2" w:rsidRPr="00A858C2" w:rsidRDefault="00A858C2" w:rsidP="00A858C2">
            <w:pPr>
              <w:jc w:val="center"/>
            </w:pPr>
          </w:p>
        </w:tc>
        <w:tc>
          <w:tcPr>
            <w:tcW w:w="18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87FCFEE" w14:textId="20891C83" w:rsidR="00DD76F7" w:rsidRDefault="00DD76F7" w:rsidP="00DD76F7">
            <w:pPr>
              <w:jc w:val="center"/>
            </w:pPr>
          </w:p>
        </w:tc>
        <w:tc>
          <w:tcPr>
            <w:tcW w:w="167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79995DC" w14:textId="77777777" w:rsidR="00A858C2" w:rsidRDefault="00A858C2" w:rsidP="007D37BC">
            <w:pPr>
              <w:tabs>
                <w:tab w:val="left" w:pos="1380"/>
              </w:tabs>
              <w:rPr>
                <w:sz w:val="16"/>
                <w:szCs w:val="16"/>
              </w:rPr>
            </w:pPr>
          </w:p>
          <w:p w14:paraId="442468B2" w14:textId="228A3E80" w:rsidR="00A858C2" w:rsidRPr="00A858C2" w:rsidRDefault="00A858C2" w:rsidP="00A858C2">
            <w:pPr>
              <w:tabs>
                <w:tab w:val="left" w:pos="1380"/>
              </w:tabs>
              <w:jc w:val="center"/>
            </w:pPr>
          </w:p>
        </w:tc>
        <w:tc>
          <w:tcPr>
            <w:tcW w:w="16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36B9A2" w14:textId="2ED9305F" w:rsidR="00DD76F7" w:rsidRDefault="00DD76F7" w:rsidP="00DD76F7">
            <w:pPr>
              <w:jc w:val="center"/>
              <w:rPr>
                <w:noProof/>
              </w:rPr>
            </w:pPr>
          </w:p>
        </w:tc>
        <w:tc>
          <w:tcPr>
            <w:tcW w:w="1737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3C71C977" w14:textId="77777777" w:rsidR="00876D98" w:rsidRDefault="00876D98" w:rsidP="00DD76F7">
            <w:pPr>
              <w:jc w:val="center"/>
              <w:rPr>
                <w:sz w:val="12"/>
                <w:szCs w:val="10"/>
              </w:rPr>
            </w:pPr>
          </w:p>
          <w:p w14:paraId="0A0E02FE" w14:textId="1F1D271A" w:rsidR="00F5009B" w:rsidRPr="0001706B" w:rsidRDefault="00F5009B" w:rsidP="00DD76F7">
            <w:pPr>
              <w:jc w:val="center"/>
              <w:rPr>
                <w:sz w:val="12"/>
                <w:szCs w:val="10"/>
              </w:rPr>
            </w:pPr>
          </w:p>
        </w:tc>
      </w:tr>
      <w:tr w:rsidR="00372F1D" w14:paraId="53E2F25E" w14:textId="77777777" w:rsidTr="00BA0C98">
        <w:trPr>
          <w:trHeight w:val="2051"/>
        </w:trPr>
        <w:tc>
          <w:tcPr>
            <w:tcW w:w="1483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76923C" w:themeFill="accent3" w:themeFillShade="BF"/>
          </w:tcPr>
          <w:p w14:paraId="5ECCBA93" w14:textId="77777777" w:rsidR="00093D1A" w:rsidRDefault="00093D1A" w:rsidP="00DD76F7">
            <w:pPr>
              <w:pStyle w:val="Dates"/>
              <w:jc w:val="center"/>
              <w:rPr>
                <w:noProof/>
              </w:rPr>
            </w:pPr>
            <w:bookmarkStart w:id="0" w:name="_Hlk60295695"/>
          </w:p>
          <w:p w14:paraId="42D4A017" w14:textId="32709A86" w:rsidR="00DD76F7" w:rsidRDefault="00DD76F7" w:rsidP="00DD76F7">
            <w:pPr>
              <w:pStyle w:val="Dates"/>
              <w:jc w:val="center"/>
            </w:pPr>
          </w:p>
        </w:tc>
        <w:tc>
          <w:tcPr>
            <w:tcW w:w="139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0D586F52" w14:textId="3ED8C9D7" w:rsidR="00917692" w:rsidRDefault="00917692" w:rsidP="00917692">
            <w:pPr>
              <w:jc w:val="right"/>
            </w:pPr>
            <w:r>
              <w:t>20</w:t>
            </w:r>
          </w:p>
          <w:p w14:paraId="220C2EE3" w14:textId="77777777" w:rsidR="00860BA0" w:rsidRPr="00860BA0" w:rsidRDefault="00860BA0" w:rsidP="00860BA0">
            <w:pPr>
              <w:jc w:val="center"/>
              <w:rPr>
                <w:b/>
                <w:bCs/>
              </w:rPr>
            </w:pPr>
            <w:r w:rsidRPr="00860BA0">
              <w:rPr>
                <w:b/>
                <w:bCs/>
              </w:rPr>
              <w:t xml:space="preserve">Soccer Shots </w:t>
            </w:r>
          </w:p>
          <w:p w14:paraId="486F7F19" w14:textId="77777777" w:rsidR="00860BA0" w:rsidRPr="00860BA0" w:rsidRDefault="00860BA0" w:rsidP="00860BA0">
            <w:pPr>
              <w:jc w:val="center"/>
              <w:rPr>
                <w:b/>
                <w:bCs/>
              </w:rPr>
            </w:pPr>
            <w:r w:rsidRPr="00860BA0">
              <w:rPr>
                <w:b/>
                <w:bCs/>
              </w:rPr>
              <w:t>9:00 &amp;9:30 AM</w:t>
            </w:r>
          </w:p>
          <w:p w14:paraId="2AD161BC" w14:textId="786BCA9B" w:rsidR="009346BC" w:rsidRPr="00860BA0" w:rsidRDefault="00860BA0" w:rsidP="00860BA0">
            <w:pPr>
              <w:jc w:val="center"/>
            </w:pPr>
            <w:r w:rsidRPr="00860BA0">
              <w:rPr>
                <w:b/>
                <w:bCs/>
              </w:rPr>
              <w:t>3yrs-5yr old’s</w:t>
            </w:r>
          </w:p>
          <w:p w14:paraId="720E7149" w14:textId="30966ACD" w:rsidR="00A858C2" w:rsidRPr="00A858C2" w:rsidRDefault="00860BA0" w:rsidP="007D37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B14CD" wp14:editId="59536014">
                  <wp:extent cx="400050" cy="4000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4CDB550C" w14:textId="6BFBB891" w:rsidR="0001706B" w:rsidRDefault="0001706B" w:rsidP="0001706B">
            <w:pPr>
              <w:pStyle w:val="Dates"/>
              <w:tabs>
                <w:tab w:val="center" w:pos="702"/>
                <w:tab w:val="right" w:pos="1404"/>
              </w:tabs>
              <w:jc w:val="left"/>
            </w:pPr>
            <w:r>
              <w:tab/>
            </w:r>
            <w:r>
              <w:tab/>
            </w:r>
            <w:r w:rsidR="00917692">
              <w:t>21</w:t>
            </w:r>
          </w:p>
          <w:p w14:paraId="12BD6962" w14:textId="6AD420BD" w:rsidR="00093D1A" w:rsidRPr="0001706B" w:rsidRDefault="00093D1A" w:rsidP="00093D1A">
            <w:pPr>
              <w:jc w:val="center"/>
            </w:pPr>
          </w:p>
          <w:p w14:paraId="7D10A627" w14:textId="77777777" w:rsidR="0001706B" w:rsidRPr="00095A3A" w:rsidRDefault="00095A3A" w:rsidP="004F6061">
            <w:pPr>
              <w:pStyle w:val="Dates"/>
              <w:tabs>
                <w:tab w:val="center" w:pos="702"/>
                <w:tab w:val="right" w:pos="140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A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Spirit Shirt </w:t>
            </w:r>
          </w:p>
          <w:p w14:paraId="2F1D030B" w14:textId="3B3C4143" w:rsidR="00095A3A" w:rsidRPr="004F6061" w:rsidRDefault="00095A3A" w:rsidP="004F6061">
            <w:pPr>
              <w:pStyle w:val="Dates"/>
              <w:tabs>
                <w:tab w:val="center" w:pos="702"/>
                <w:tab w:val="right" w:pos="1404"/>
              </w:tabs>
              <w:jc w:val="center"/>
              <w:rPr>
                <w:b/>
                <w:bCs/>
              </w:rPr>
            </w:pPr>
            <w:r w:rsidRPr="00095A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25D3B14A" w14:textId="427553E9" w:rsidR="003E4C5A" w:rsidRPr="004F6061" w:rsidRDefault="004F6061" w:rsidP="004F6061">
            <w:pPr>
              <w:pStyle w:val="Dates"/>
              <w:tabs>
                <w:tab w:val="center" w:pos="666"/>
                <w:tab w:val="right" w:pos="1333"/>
              </w:tabs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 w:rsidR="00917692">
              <w:rPr>
                <w:b/>
                <w:bCs/>
                <w:sz w:val="16"/>
                <w:szCs w:val="16"/>
              </w:rPr>
              <w:t>22</w:t>
            </w:r>
          </w:p>
          <w:p w14:paraId="0EA08CD6" w14:textId="3ADF495B" w:rsidR="004F6061" w:rsidRDefault="004B3B3A" w:rsidP="004F606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30DFEC1" wp14:editId="6AF2EBA8">
                  <wp:extent cx="866775" cy="8667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0A8ADA" w14:textId="0E6BB5C5" w:rsidR="00A858C2" w:rsidRPr="004F6061" w:rsidRDefault="00B154EF" w:rsidP="004F6061">
            <w:pPr>
              <w:jc w:val="center"/>
              <w:rPr>
                <w:b/>
                <w:bCs/>
              </w:rPr>
            </w:pPr>
            <w:r w:rsidRPr="004F6061">
              <w:rPr>
                <w:b/>
                <w:bCs/>
              </w:rPr>
              <w:br/>
            </w:r>
          </w:p>
        </w:tc>
        <w:tc>
          <w:tcPr>
            <w:tcW w:w="167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2C05FEB8" w14:textId="70B48158" w:rsidR="00DD76F7" w:rsidRPr="00860BA0" w:rsidRDefault="009D5E70" w:rsidP="009A587F">
            <w:pPr>
              <w:pStyle w:val="Dates"/>
              <w:tabs>
                <w:tab w:val="center" w:pos="601"/>
                <w:tab w:val="right" w:pos="1202"/>
                <w:tab w:val="righ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60BA0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917692" w:rsidRPr="00860BA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63F26118" w14:textId="2DF7B525" w:rsidR="004F6061" w:rsidRPr="00860BA0" w:rsidRDefault="00860BA0" w:rsidP="00860BA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60BA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National Snack Stick Day</w:t>
            </w:r>
          </w:p>
          <w:p w14:paraId="3A441247" w14:textId="595C0C93" w:rsidR="00860BA0" w:rsidRPr="00860BA0" w:rsidRDefault="00860BA0" w:rsidP="00860BA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60BA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Chocolate Dipped Pretzel Stick</w:t>
            </w:r>
          </w:p>
          <w:p w14:paraId="4DC3F72B" w14:textId="340D3E3C" w:rsidR="00CB16B8" w:rsidRPr="00860BA0" w:rsidRDefault="00860BA0" w:rsidP="009D5E70">
            <w:pPr>
              <w:jc w:val="center"/>
              <w:rPr>
                <w:rFonts w:ascii="Times New Roman" w:hAnsi="Times New Roman" w:cs="Times New Roman"/>
                <w:b/>
                <w:bCs/>
                <w:color w:val="FBD4B4" w:themeColor="accent6" w:themeTint="6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196533" wp14:editId="52C2641A">
                  <wp:extent cx="457201" cy="3048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25" cy="30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D6AA66" w14:textId="77777777" w:rsidR="00CB16B8" w:rsidRPr="00860BA0" w:rsidRDefault="00CB16B8" w:rsidP="009D5E70">
            <w:pPr>
              <w:jc w:val="center"/>
              <w:rPr>
                <w:rFonts w:ascii="Times New Roman" w:hAnsi="Times New Roman" w:cs="Times New Roman"/>
                <w:b/>
                <w:bCs/>
                <w:color w:val="FBD4B4" w:themeColor="accent6" w:themeTint="66"/>
                <w:sz w:val="20"/>
                <w:szCs w:val="20"/>
              </w:rPr>
            </w:pPr>
          </w:p>
          <w:p w14:paraId="3A7D761B" w14:textId="024C1EF0" w:rsidR="009D5E70" w:rsidRPr="00860BA0" w:rsidRDefault="009D5E70" w:rsidP="009D5E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4794217D" w14:textId="127D0D29" w:rsidR="00451233" w:rsidRDefault="00917692" w:rsidP="009A587F">
            <w:pPr>
              <w:pStyle w:val="Dates"/>
              <w:tabs>
                <w:tab w:val="left" w:pos="204"/>
                <w:tab w:val="center" w:pos="707"/>
                <w:tab w:val="right" w:pos="1417"/>
              </w:tabs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24</w:t>
            </w:r>
          </w:p>
          <w:p w14:paraId="35481292" w14:textId="77777777" w:rsidR="00451233" w:rsidRDefault="00917692" w:rsidP="009176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Parents Night Out</w:t>
            </w:r>
          </w:p>
          <w:p w14:paraId="0DD1E19E" w14:textId="77777777" w:rsidR="00917692" w:rsidRDefault="00917692" w:rsidP="009176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6:30-11:00 PM </w:t>
            </w:r>
          </w:p>
          <w:p w14:paraId="7A28CA63" w14:textId="57A0B7F0" w:rsidR="00917692" w:rsidRPr="00ED407F" w:rsidRDefault="00917692" w:rsidP="009176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D5697" wp14:editId="5020EE21">
                  <wp:extent cx="581025" cy="5810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76923C" w:themeFill="accent3" w:themeFillShade="BF"/>
          </w:tcPr>
          <w:p w14:paraId="45010DB4" w14:textId="6C9FAAB3" w:rsidR="00E760CC" w:rsidRDefault="00E760CC" w:rsidP="00E760CC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</w:p>
          <w:p w14:paraId="0AAFF513" w14:textId="202FB33A" w:rsidR="00E760CC" w:rsidRDefault="000943B6" w:rsidP="00C613CB">
            <w:pPr>
              <w:jc w:val="center"/>
              <w:rPr>
                <w:color w:val="FFFFFF" w:themeColor="background1"/>
                <w:u w:val="single"/>
              </w:rPr>
            </w:pPr>
            <w:r w:rsidRPr="000943B6">
              <w:rPr>
                <w:color w:val="FFFFFF" w:themeColor="background1"/>
                <w:u w:val="single"/>
              </w:rPr>
              <w:t xml:space="preserve">Sign language of the month </w:t>
            </w:r>
          </w:p>
          <w:p w14:paraId="5AC35F98" w14:textId="77777777" w:rsidR="000943B6" w:rsidRDefault="000943B6" w:rsidP="00C613CB">
            <w:pPr>
              <w:jc w:val="center"/>
              <w:rPr>
                <w:color w:val="FFFFFF" w:themeColor="background1"/>
                <w:u w:val="single"/>
              </w:rPr>
            </w:pPr>
          </w:p>
          <w:p w14:paraId="09E93D57" w14:textId="23460D73" w:rsidR="0001706B" w:rsidRPr="00F5009B" w:rsidRDefault="00F5009B" w:rsidP="00F5009B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5009B">
              <w:rPr>
                <w:color w:val="FFFFFF" w:themeColor="background1"/>
                <w:sz w:val="20"/>
                <w:szCs w:val="20"/>
              </w:rPr>
              <w:t xml:space="preserve">Big &amp; Little </w:t>
            </w:r>
            <w:r w:rsidR="00C613CB" w:rsidRPr="00F5009B">
              <w:rPr>
                <w:color w:val="FFFFFF" w:themeColor="background1"/>
                <w:sz w:val="20"/>
                <w:szCs w:val="20"/>
              </w:rPr>
              <w:br/>
            </w:r>
          </w:p>
        </w:tc>
      </w:tr>
      <w:tr w:rsidR="00763A7E" w14:paraId="2512E1F3" w14:textId="77777777" w:rsidTr="00BA0C98">
        <w:trPr>
          <w:trHeight w:val="1889"/>
        </w:trPr>
        <w:tc>
          <w:tcPr>
            <w:tcW w:w="1483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76923C" w:themeFill="accent3" w:themeFillShade="BF"/>
          </w:tcPr>
          <w:p w14:paraId="16DCA203" w14:textId="77777777" w:rsidR="00763A7E" w:rsidRDefault="00763A7E" w:rsidP="00DD76F7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39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7B48ACE6" w14:textId="267F4ECF" w:rsidR="00B4622B" w:rsidRDefault="00917692" w:rsidP="00CE7A1D">
            <w:pPr>
              <w:jc w:val="center"/>
            </w:pPr>
            <w:r>
              <w:t>27</w:t>
            </w:r>
          </w:p>
          <w:p w14:paraId="4288FC7A" w14:textId="617005F0" w:rsidR="003D6CAA" w:rsidRDefault="001C6C4A" w:rsidP="00CE7A1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Magic Show</w:t>
            </w:r>
          </w:p>
          <w:p w14:paraId="29401D6A" w14:textId="482256B5" w:rsidR="001C6C4A" w:rsidRPr="003D6CAA" w:rsidRDefault="001C6C4A" w:rsidP="00CE7A1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10AM </w:t>
            </w:r>
            <w:r w:rsidR="00CE7A1D">
              <w:rPr>
                <w:noProof/>
              </w:rPr>
              <w:drawing>
                <wp:inline distT="0" distB="0" distL="0" distR="0" wp14:anchorId="6865417B" wp14:editId="02285C78">
                  <wp:extent cx="488632" cy="600075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31" cy="60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1C0B9584" w14:textId="1C00D3EA" w:rsidR="004B3B3A" w:rsidRDefault="004B3B3A" w:rsidP="00014031">
            <w:pPr>
              <w:pStyle w:val="Dates"/>
              <w:tabs>
                <w:tab w:val="center" w:pos="702"/>
                <w:tab w:val="right" w:pos="1404"/>
              </w:tabs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30</w:t>
            </w:r>
          </w:p>
          <w:p w14:paraId="647694C0" w14:textId="77087F61" w:rsidR="00FE13AA" w:rsidRDefault="004B3B3A" w:rsidP="004B3B3A">
            <w:pPr>
              <w:pStyle w:val="Dates"/>
              <w:tabs>
                <w:tab w:val="center" w:pos="702"/>
                <w:tab w:val="right" w:pos="1404"/>
              </w:tabs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0CB1DB9C" wp14:editId="595CF4A2">
                  <wp:extent cx="828675" cy="800032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34" cy="821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6FE9DA" w14:textId="29527735" w:rsidR="00014031" w:rsidRPr="00014031" w:rsidRDefault="00014031" w:rsidP="00FE13AA">
            <w:pPr>
              <w:pStyle w:val="Dates"/>
              <w:tabs>
                <w:tab w:val="center" w:pos="702"/>
                <w:tab w:val="right" w:pos="140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14:paraId="1BB53A8F" w14:textId="2DD24736" w:rsidR="00014031" w:rsidRPr="004B3B3A" w:rsidRDefault="00014031" w:rsidP="00FE13AA">
            <w:pPr>
              <w:pStyle w:val="Dates"/>
              <w:tabs>
                <w:tab w:val="center" w:pos="702"/>
                <w:tab w:val="right" w:pos="1404"/>
              </w:tabs>
              <w:jc w:val="center"/>
              <w:rPr>
                <w:b/>
                <w:bCs/>
              </w:rPr>
            </w:pPr>
          </w:p>
        </w:tc>
        <w:tc>
          <w:tcPr>
            <w:tcW w:w="186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278316E6" w14:textId="40BD0C29" w:rsidR="00763A7E" w:rsidRDefault="00917692" w:rsidP="007D37BC">
            <w:pPr>
              <w:pStyle w:val="Dates"/>
              <w:tabs>
                <w:tab w:val="center" w:pos="666"/>
                <w:tab w:val="right" w:pos="1333"/>
              </w:tabs>
            </w:pPr>
            <w:r>
              <w:lastRenderedPageBreak/>
              <w:t>29</w:t>
            </w:r>
          </w:p>
          <w:p w14:paraId="12944BA1" w14:textId="392408C2" w:rsidR="004B3B3A" w:rsidRPr="004B3B3A" w:rsidRDefault="004B3B3A" w:rsidP="00A51E38">
            <w:pPr>
              <w:pStyle w:val="Dates"/>
              <w:tabs>
                <w:tab w:val="center" w:pos="666"/>
                <w:tab w:val="right" w:pos="1333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70BFF0" wp14:editId="17A92429">
                  <wp:extent cx="1066297" cy="714375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70" cy="723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3FABF315" w14:textId="77777777" w:rsidR="00F42ADD" w:rsidRDefault="00917692" w:rsidP="004B3B3A">
            <w:pPr>
              <w:pStyle w:val="Dates"/>
              <w:tabs>
                <w:tab w:val="center" w:pos="601"/>
                <w:tab w:val="right" w:pos="1202"/>
                <w:tab w:val="right" w:pos="1404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30</w:t>
            </w:r>
          </w:p>
          <w:p w14:paraId="5E26247F" w14:textId="4D820FC5" w:rsidR="004B3B3A" w:rsidRPr="00A65DB5" w:rsidRDefault="00095A3A" w:rsidP="004B3B3A">
            <w:pPr>
              <w:pStyle w:val="Dates"/>
              <w:tabs>
                <w:tab w:val="center" w:pos="601"/>
                <w:tab w:val="right" w:pos="1202"/>
                <w:tab w:val="right" w:pos="1404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8F0BA14" wp14:editId="64C15223">
                  <wp:extent cx="942975" cy="9429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14:paraId="78530123" w14:textId="085FF0C6" w:rsidR="00A65DB5" w:rsidRPr="00A65DB5" w:rsidRDefault="00A65DB5" w:rsidP="00917692">
            <w:pPr>
              <w:pStyle w:val="Dates"/>
              <w:tabs>
                <w:tab w:val="left" w:pos="204"/>
                <w:tab w:val="center" w:pos="707"/>
                <w:tab w:val="right" w:pos="1417"/>
              </w:tabs>
              <w:rPr>
                <w:b/>
                <w:bCs/>
                <w:color w:val="404040" w:themeColor="text1" w:themeTint="BF"/>
              </w:rPr>
            </w:pPr>
          </w:p>
        </w:tc>
        <w:tc>
          <w:tcPr>
            <w:tcW w:w="1737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76923C" w:themeFill="accent3" w:themeFillShade="BF"/>
          </w:tcPr>
          <w:p w14:paraId="235F963A" w14:textId="77777777" w:rsidR="00763A7E" w:rsidRDefault="00763A7E" w:rsidP="00E760CC">
            <w:pPr>
              <w:jc w:val="center"/>
              <w:rPr>
                <w:color w:val="FFFFFF" w:themeColor="background1"/>
                <w:sz w:val="12"/>
                <w:szCs w:val="10"/>
                <w:u w:val="single"/>
              </w:rPr>
            </w:pPr>
          </w:p>
        </w:tc>
      </w:tr>
      <w:tr w:rsidR="0060007B" w14:paraId="4CB34B73" w14:textId="77777777" w:rsidTr="00095A3A">
        <w:trPr>
          <w:trHeight w:hRule="exact" w:val="90"/>
        </w:trPr>
        <w:tc>
          <w:tcPr>
            <w:tcW w:w="1483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14CAF0C3" w14:textId="77777777" w:rsidR="0060007B" w:rsidRDefault="0060007B" w:rsidP="00DD76F7"/>
        </w:tc>
        <w:tc>
          <w:tcPr>
            <w:tcW w:w="139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8832E86" w14:textId="77777777" w:rsidR="0060007B" w:rsidRPr="00215616" w:rsidRDefault="0060007B" w:rsidP="00215616">
            <w:pPr>
              <w:jc w:val="center"/>
            </w:pPr>
          </w:p>
        </w:tc>
        <w:tc>
          <w:tcPr>
            <w:tcW w:w="167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B9CA1AB" w14:textId="77777777" w:rsidR="0060007B" w:rsidRPr="00252DF6" w:rsidRDefault="0060007B" w:rsidP="00252DF6">
            <w:pPr>
              <w:tabs>
                <w:tab w:val="left" w:pos="1452"/>
              </w:tabs>
              <w:jc w:val="center"/>
            </w:pPr>
          </w:p>
        </w:tc>
        <w:tc>
          <w:tcPr>
            <w:tcW w:w="18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2F318E6" w14:textId="77777777" w:rsidR="0060007B" w:rsidRPr="00710E1C" w:rsidRDefault="0060007B" w:rsidP="00710E1C">
            <w:pPr>
              <w:jc w:val="center"/>
            </w:pPr>
          </w:p>
        </w:tc>
        <w:tc>
          <w:tcPr>
            <w:tcW w:w="167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30F3274" w14:textId="77777777" w:rsidR="0060007B" w:rsidRPr="00252DF6" w:rsidRDefault="0060007B" w:rsidP="00252DF6">
            <w:pPr>
              <w:tabs>
                <w:tab w:val="left" w:pos="1176"/>
              </w:tabs>
              <w:rPr>
                <w:sz w:val="14"/>
                <w:szCs w:val="14"/>
              </w:rPr>
            </w:pPr>
          </w:p>
        </w:tc>
        <w:tc>
          <w:tcPr>
            <w:tcW w:w="16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90F7292" w14:textId="77777777" w:rsidR="0060007B" w:rsidRDefault="0060007B" w:rsidP="00DD76F7">
            <w:pPr>
              <w:tabs>
                <w:tab w:val="left" w:pos="336"/>
                <w:tab w:val="center" w:pos="707"/>
              </w:tabs>
            </w:pPr>
          </w:p>
        </w:tc>
        <w:tc>
          <w:tcPr>
            <w:tcW w:w="1737" w:type="dxa"/>
            <w:tcBorders>
              <w:top w:val="nil"/>
              <w:bottom w:val="single" w:sz="4" w:space="0" w:color="595959" w:themeColor="text1" w:themeTint="A6"/>
            </w:tcBorders>
            <w:shd w:val="clear" w:color="auto" w:fill="76923C" w:themeFill="accent3" w:themeFillShade="BF"/>
          </w:tcPr>
          <w:p w14:paraId="50AB0A34" w14:textId="77777777" w:rsidR="0060007B" w:rsidRPr="00876D98" w:rsidRDefault="0060007B" w:rsidP="00DD76F7">
            <w:pPr>
              <w:tabs>
                <w:tab w:val="left" w:pos="1176"/>
              </w:tabs>
              <w:jc w:val="center"/>
              <w:rPr>
                <w:color w:val="FFFFFF" w:themeColor="background1"/>
                <w:sz w:val="16"/>
                <w:szCs w:val="14"/>
              </w:rPr>
            </w:pPr>
          </w:p>
        </w:tc>
      </w:tr>
    </w:tbl>
    <w:bookmarkEnd w:id="0"/>
    <w:p w14:paraId="2344FB5F" w14:textId="1D7D0ECF" w:rsidR="00661028" w:rsidRDefault="0055754C">
      <w:pPr>
        <w:pStyle w:val="NoSpacing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786A5E18" wp14:editId="76CFBFB4">
            <wp:simplePos x="0" y="0"/>
            <wp:positionH relativeFrom="column">
              <wp:posOffset>7469920</wp:posOffset>
            </wp:positionH>
            <wp:positionV relativeFrom="paragraph">
              <wp:posOffset>-3977723</wp:posOffset>
            </wp:positionV>
            <wp:extent cx="510540" cy="794385"/>
            <wp:effectExtent l="0" t="0" r="3810" b="5715"/>
            <wp:wrapNone/>
            <wp:docPr id="60" name="Picture 60" descr="Snips Snails and Kindergarten Tales: The World of Eric Carle: A  Kindergarten Author Study | Eric carle activities, Eric carle crafts, Eric  ca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ips Snails and Kindergarten Tales: The World of Eric Carle: A  Kindergarten Author Study | Eric carle activities, Eric carle crafts, Eric  carl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7" t="13417" r="21889" b="19500"/>
                    <a:stretch/>
                  </pic:blipFill>
                  <pic:spPr bwMode="auto">
                    <a:xfrm>
                      <a:off x="0" y="0"/>
                      <a:ext cx="5105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A2044" w14:textId="77777777" w:rsidR="001F3938" w:rsidRDefault="001F3938">
      <w:pPr>
        <w:pStyle w:val="NoSpacing"/>
      </w:pPr>
    </w:p>
    <w:p w14:paraId="5A54B46E" w14:textId="77777777" w:rsidR="00B87C03" w:rsidRDefault="00B87C03">
      <w:pPr>
        <w:pStyle w:val="NoSpacing"/>
      </w:pPr>
    </w:p>
    <w:p w14:paraId="7E9AD718" w14:textId="5D8C8AEC" w:rsidR="00B87C03" w:rsidRDefault="00B87C03">
      <w:pPr>
        <w:pStyle w:val="NoSpacing"/>
      </w:pPr>
    </w:p>
    <w:p w14:paraId="73BA78F7" w14:textId="4D4113F6" w:rsidR="00453C42" w:rsidRDefault="00453C42" w:rsidP="00453C42">
      <w:pPr>
        <w:tabs>
          <w:tab w:val="left" w:pos="6828"/>
        </w:tabs>
      </w:pPr>
      <w:r>
        <w:tab/>
      </w:r>
    </w:p>
    <w:p w14:paraId="123EA819" w14:textId="6480E592" w:rsidR="00453C42" w:rsidRDefault="00453C42" w:rsidP="00453C42">
      <w:pPr>
        <w:tabs>
          <w:tab w:val="left" w:pos="6828"/>
        </w:tabs>
      </w:pPr>
    </w:p>
    <w:p w14:paraId="516C2D27" w14:textId="7EAC2447" w:rsidR="00453C42" w:rsidRDefault="00453C42" w:rsidP="00453C42">
      <w:pPr>
        <w:tabs>
          <w:tab w:val="left" w:pos="6828"/>
        </w:tabs>
      </w:pPr>
    </w:p>
    <w:p w14:paraId="13ABB194" w14:textId="6B98DF05" w:rsidR="00453C42" w:rsidRDefault="000E3C3A" w:rsidP="000E3C3A">
      <w:pPr>
        <w:tabs>
          <w:tab w:val="left" w:pos="936"/>
        </w:tabs>
      </w:pPr>
      <w:r>
        <w:tab/>
      </w:r>
    </w:p>
    <w:p w14:paraId="0FA4DBC5" w14:textId="658150D7" w:rsidR="00453C42" w:rsidRPr="00453C42" w:rsidRDefault="00453C42" w:rsidP="00453C42"/>
    <w:p w14:paraId="236FA359" w14:textId="1DB6ABBE" w:rsidR="00453C42" w:rsidRPr="00453C42" w:rsidRDefault="00453C42" w:rsidP="00453C42"/>
    <w:p w14:paraId="455577B3" w14:textId="7126F7C3" w:rsidR="00453C42" w:rsidRPr="00453C42" w:rsidRDefault="00453C42" w:rsidP="00453C42"/>
    <w:p w14:paraId="2D5FE978" w14:textId="04DF3357" w:rsidR="00453C42" w:rsidRPr="00453C42" w:rsidRDefault="00453C42" w:rsidP="00453C42"/>
    <w:p w14:paraId="4DDD5608" w14:textId="25CEB5D8" w:rsidR="00453C42" w:rsidRPr="00453C42" w:rsidRDefault="007B6A33" w:rsidP="007B6A33">
      <w:pPr>
        <w:tabs>
          <w:tab w:val="left" w:pos="3312"/>
        </w:tabs>
      </w:pPr>
      <w:r>
        <w:tab/>
      </w:r>
      <w:r>
        <w:br w:type="textWrapping" w:clear="all"/>
      </w:r>
    </w:p>
    <w:p w14:paraId="3C187EA0" w14:textId="4B4BE7D6" w:rsidR="00453C42" w:rsidRPr="00453C42" w:rsidRDefault="00453C42" w:rsidP="00453C42"/>
    <w:p w14:paraId="353C695E" w14:textId="71DEC7A6" w:rsidR="00453C42" w:rsidRPr="00453C42" w:rsidRDefault="00453C42" w:rsidP="00453C42"/>
    <w:p w14:paraId="3126B70C" w14:textId="1308AC1D" w:rsidR="00453C42" w:rsidRPr="00453C42" w:rsidRDefault="00453C42" w:rsidP="00453C42"/>
    <w:p w14:paraId="50F5F9EC" w14:textId="0781C29B" w:rsidR="00453C42" w:rsidRPr="00453C42" w:rsidRDefault="00453C42" w:rsidP="00453C42"/>
    <w:p w14:paraId="35558E16" w14:textId="34E94AB8" w:rsidR="00453C42" w:rsidRPr="00453C42" w:rsidRDefault="00453C42" w:rsidP="00453C42"/>
    <w:p w14:paraId="4F7F8396" w14:textId="42350CD6" w:rsidR="00453C42" w:rsidRPr="00453C42" w:rsidRDefault="00453C42" w:rsidP="00453C42"/>
    <w:p w14:paraId="045549DC" w14:textId="2D4F5501" w:rsidR="00453C42" w:rsidRPr="00453C42" w:rsidRDefault="00453C42" w:rsidP="00453C42"/>
    <w:p w14:paraId="18E4B43A" w14:textId="79AFCD6B" w:rsidR="00453C42" w:rsidRDefault="00453C42" w:rsidP="00453C42"/>
    <w:p w14:paraId="50E960DF" w14:textId="563F2AB1" w:rsidR="00453C42" w:rsidRDefault="00453C42" w:rsidP="00453C42"/>
    <w:p w14:paraId="7A8B199B" w14:textId="77777777" w:rsidR="00735DBE" w:rsidRDefault="00735DBE" w:rsidP="00453C42">
      <w:pPr>
        <w:tabs>
          <w:tab w:val="left" w:pos="4704"/>
        </w:tabs>
      </w:pPr>
    </w:p>
    <w:p w14:paraId="63BA1290" w14:textId="77777777" w:rsidR="00735DBE" w:rsidRDefault="00735DBE" w:rsidP="00453C42">
      <w:pPr>
        <w:tabs>
          <w:tab w:val="left" w:pos="4704"/>
        </w:tabs>
      </w:pPr>
    </w:p>
    <w:p w14:paraId="4FFC2528" w14:textId="698A34E7" w:rsidR="00453C42" w:rsidRDefault="00453C42" w:rsidP="00453C42">
      <w:pPr>
        <w:tabs>
          <w:tab w:val="left" w:pos="4704"/>
        </w:tabs>
      </w:pPr>
      <w:r>
        <w:tab/>
      </w:r>
    </w:p>
    <w:p w14:paraId="4320D1DF" w14:textId="0D479645" w:rsidR="00735DBE" w:rsidRPr="00735DBE" w:rsidRDefault="00735DBE" w:rsidP="00735DBE"/>
    <w:p w14:paraId="0E5C9C54" w14:textId="11E5EC07" w:rsidR="00735DBE" w:rsidRPr="00735DBE" w:rsidRDefault="00735DBE" w:rsidP="00735DBE"/>
    <w:p w14:paraId="3C9C9425" w14:textId="2785E802" w:rsidR="00735DBE" w:rsidRPr="00735DBE" w:rsidRDefault="00735DBE" w:rsidP="00735DBE"/>
    <w:p w14:paraId="498DCE98" w14:textId="384DA65F" w:rsidR="00735DBE" w:rsidRPr="00735DBE" w:rsidRDefault="00735DBE" w:rsidP="00735DBE"/>
    <w:p w14:paraId="636A7698" w14:textId="2BEF25D5" w:rsidR="00735DBE" w:rsidRPr="00735DBE" w:rsidRDefault="00735DBE" w:rsidP="00735DBE"/>
    <w:p w14:paraId="7691E677" w14:textId="483368B8" w:rsidR="00735DBE" w:rsidRDefault="00735DBE" w:rsidP="00735DBE"/>
    <w:p w14:paraId="72AF069E" w14:textId="7CBCCC4C" w:rsidR="00735DBE" w:rsidRDefault="00735DBE" w:rsidP="00E95A98"/>
    <w:sectPr w:rsidR="00735DBE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5D7EC" w14:textId="77777777" w:rsidR="00713C46" w:rsidRDefault="00713C46">
      <w:pPr>
        <w:spacing w:before="0" w:after="0"/>
      </w:pPr>
      <w:r>
        <w:separator/>
      </w:r>
    </w:p>
  </w:endnote>
  <w:endnote w:type="continuationSeparator" w:id="0">
    <w:p w14:paraId="395C9BC7" w14:textId="77777777" w:rsidR="00713C46" w:rsidRDefault="00713C4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A6116" w14:textId="77777777" w:rsidR="00713C46" w:rsidRDefault="00713C46">
      <w:pPr>
        <w:spacing w:before="0" w:after="0"/>
      </w:pPr>
      <w:r>
        <w:separator/>
      </w:r>
    </w:p>
  </w:footnote>
  <w:footnote w:type="continuationSeparator" w:id="0">
    <w:p w14:paraId="1413A40C" w14:textId="77777777" w:rsidR="00713C46" w:rsidRDefault="00713C4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073CCD"/>
    <w:multiLevelType w:val="hybridMultilevel"/>
    <w:tmpl w:val="BE9A9FB6"/>
    <w:lvl w:ilvl="0" w:tplc="67A6BA26">
      <w:start w:val="202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7696D"/>
    <w:multiLevelType w:val="hybridMultilevel"/>
    <w:tmpl w:val="6DBC4738"/>
    <w:lvl w:ilvl="0" w:tplc="9BA474CE">
      <w:start w:val="202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21"/>
    <w:docVar w:name="MonthStart" w:val="3/1/2021"/>
    <w:docVar w:name="ShowDynamicGuides" w:val="1"/>
    <w:docVar w:name="ShowMarginGuides" w:val="0"/>
    <w:docVar w:name="ShowOutlines" w:val="0"/>
    <w:docVar w:name="ShowStaticGuides" w:val="0"/>
  </w:docVars>
  <w:rsids>
    <w:rsidRoot w:val="00184DF6"/>
    <w:rsid w:val="00013CD4"/>
    <w:rsid w:val="00014031"/>
    <w:rsid w:val="0001706B"/>
    <w:rsid w:val="00025A2A"/>
    <w:rsid w:val="000451C2"/>
    <w:rsid w:val="0004798E"/>
    <w:rsid w:val="0005762F"/>
    <w:rsid w:val="00073A20"/>
    <w:rsid w:val="00074D61"/>
    <w:rsid w:val="000834B6"/>
    <w:rsid w:val="00093D1A"/>
    <w:rsid w:val="000943B6"/>
    <w:rsid w:val="00095A3A"/>
    <w:rsid w:val="000B1C16"/>
    <w:rsid w:val="000B6736"/>
    <w:rsid w:val="000C417A"/>
    <w:rsid w:val="000D2271"/>
    <w:rsid w:val="000E3C3A"/>
    <w:rsid w:val="000E5F83"/>
    <w:rsid w:val="000E6512"/>
    <w:rsid w:val="000F160D"/>
    <w:rsid w:val="000F54C6"/>
    <w:rsid w:val="001024BA"/>
    <w:rsid w:val="00104950"/>
    <w:rsid w:val="00110622"/>
    <w:rsid w:val="00140B09"/>
    <w:rsid w:val="00153664"/>
    <w:rsid w:val="001666B9"/>
    <w:rsid w:val="00184DF6"/>
    <w:rsid w:val="00193846"/>
    <w:rsid w:val="00196062"/>
    <w:rsid w:val="001B7E12"/>
    <w:rsid w:val="001C3EF6"/>
    <w:rsid w:val="001C6C4A"/>
    <w:rsid w:val="001F3938"/>
    <w:rsid w:val="00212832"/>
    <w:rsid w:val="00215616"/>
    <w:rsid w:val="00232D1E"/>
    <w:rsid w:val="00252DF6"/>
    <w:rsid w:val="00260C41"/>
    <w:rsid w:val="00264778"/>
    <w:rsid w:val="002B1CE1"/>
    <w:rsid w:val="002B2EDA"/>
    <w:rsid w:val="002E0799"/>
    <w:rsid w:val="002E466A"/>
    <w:rsid w:val="002F318D"/>
    <w:rsid w:val="0031184E"/>
    <w:rsid w:val="00325C0F"/>
    <w:rsid w:val="00327C87"/>
    <w:rsid w:val="0033731E"/>
    <w:rsid w:val="00343A05"/>
    <w:rsid w:val="00344E5B"/>
    <w:rsid w:val="00346BF0"/>
    <w:rsid w:val="00356AE7"/>
    <w:rsid w:val="003672AE"/>
    <w:rsid w:val="00372F1D"/>
    <w:rsid w:val="003763A3"/>
    <w:rsid w:val="00390439"/>
    <w:rsid w:val="003A5F85"/>
    <w:rsid w:val="003B5E8E"/>
    <w:rsid w:val="003D1937"/>
    <w:rsid w:val="003D29B4"/>
    <w:rsid w:val="003D6CAA"/>
    <w:rsid w:val="003E1161"/>
    <w:rsid w:val="003E4C5A"/>
    <w:rsid w:val="003E5318"/>
    <w:rsid w:val="00406B48"/>
    <w:rsid w:val="00412FA7"/>
    <w:rsid w:val="00413EF2"/>
    <w:rsid w:val="00417AEE"/>
    <w:rsid w:val="00426EF5"/>
    <w:rsid w:val="004502EA"/>
    <w:rsid w:val="00451233"/>
    <w:rsid w:val="00453C42"/>
    <w:rsid w:val="00453F77"/>
    <w:rsid w:val="00455B94"/>
    <w:rsid w:val="00456BC8"/>
    <w:rsid w:val="00472A9D"/>
    <w:rsid w:val="00476DBC"/>
    <w:rsid w:val="00484AF4"/>
    <w:rsid w:val="00491D7B"/>
    <w:rsid w:val="0049207A"/>
    <w:rsid w:val="00494ED0"/>
    <w:rsid w:val="00495699"/>
    <w:rsid w:val="004A2F5E"/>
    <w:rsid w:val="004B3B3A"/>
    <w:rsid w:val="004B4893"/>
    <w:rsid w:val="004B5EDA"/>
    <w:rsid w:val="004D2DF0"/>
    <w:rsid w:val="004D5EE5"/>
    <w:rsid w:val="004F6061"/>
    <w:rsid w:val="005359DB"/>
    <w:rsid w:val="005473C7"/>
    <w:rsid w:val="0054788B"/>
    <w:rsid w:val="00551BB6"/>
    <w:rsid w:val="0055754C"/>
    <w:rsid w:val="005603C9"/>
    <w:rsid w:val="00561CD4"/>
    <w:rsid w:val="005843ED"/>
    <w:rsid w:val="005A2BE1"/>
    <w:rsid w:val="005C32B5"/>
    <w:rsid w:val="005E6231"/>
    <w:rsid w:val="005F23BF"/>
    <w:rsid w:val="005F3BCD"/>
    <w:rsid w:val="0060007B"/>
    <w:rsid w:val="00615175"/>
    <w:rsid w:val="00633FC6"/>
    <w:rsid w:val="00642B92"/>
    <w:rsid w:val="006534A8"/>
    <w:rsid w:val="00661028"/>
    <w:rsid w:val="006649FA"/>
    <w:rsid w:val="00664C3B"/>
    <w:rsid w:val="00677C40"/>
    <w:rsid w:val="00680AE9"/>
    <w:rsid w:val="00680EE2"/>
    <w:rsid w:val="006817F2"/>
    <w:rsid w:val="00683AD2"/>
    <w:rsid w:val="006A7CD8"/>
    <w:rsid w:val="006C7507"/>
    <w:rsid w:val="006D2949"/>
    <w:rsid w:val="006D665D"/>
    <w:rsid w:val="006F159B"/>
    <w:rsid w:val="007011A9"/>
    <w:rsid w:val="007040B5"/>
    <w:rsid w:val="00710E1C"/>
    <w:rsid w:val="00713C46"/>
    <w:rsid w:val="00730D95"/>
    <w:rsid w:val="00734C48"/>
    <w:rsid w:val="00735DBE"/>
    <w:rsid w:val="0074531F"/>
    <w:rsid w:val="00752FA3"/>
    <w:rsid w:val="00760BAC"/>
    <w:rsid w:val="00763A7E"/>
    <w:rsid w:val="007702B0"/>
    <w:rsid w:val="00792105"/>
    <w:rsid w:val="007968DE"/>
    <w:rsid w:val="007A2EBD"/>
    <w:rsid w:val="007B6A33"/>
    <w:rsid w:val="007D37BC"/>
    <w:rsid w:val="008015BF"/>
    <w:rsid w:val="0081589D"/>
    <w:rsid w:val="008215BC"/>
    <w:rsid w:val="00860BA0"/>
    <w:rsid w:val="0086519A"/>
    <w:rsid w:val="00876D98"/>
    <w:rsid w:val="00895B0E"/>
    <w:rsid w:val="008C7AAE"/>
    <w:rsid w:val="008E25CD"/>
    <w:rsid w:val="008F1FDA"/>
    <w:rsid w:val="00904543"/>
    <w:rsid w:val="00917692"/>
    <w:rsid w:val="0092598F"/>
    <w:rsid w:val="00933E70"/>
    <w:rsid w:val="009346BC"/>
    <w:rsid w:val="009438E0"/>
    <w:rsid w:val="00952498"/>
    <w:rsid w:val="00953EF5"/>
    <w:rsid w:val="00960093"/>
    <w:rsid w:val="009A587F"/>
    <w:rsid w:val="009B46D0"/>
    <w:rsid w:val="009B5529"/>
    <w:rsid w:val="009D4598"/>
    <w:rsid w:val="009D5E70"/>
    <w:rsid w:val="009D65F5"/>
    <w:rsid w:val="009E23AA"/>
    <w:rsid w:val="009E513C"/>
    <w:rsid w:val="009F1198"/>
    <w:rsid w:val="009F1388"/>
    <w:rsid w:val="009F51D5"/>
    <w:rsid w:val="009F6B08"/>
    <w:rsid w:val="00A067BA"/>
    <w:rsid w:val="00A16F9D"/>
    <w:rsid w:val="00A50BB2"/>
    <w:rsid w:val="00A51E38"/>
    <w:rsid w:val="00A533E0"/>
    <w:rsid w:val="00A65DB5"/>
    <w:rsid w:val="00A81AED"/>
    <w:rsid w:val="00A83BA2"/>
    <w:rsid w:val="00A8540C"/>
    <w:rsid w:val="00A858C2"/>
    <w:rsid w:val="00A9066E"/>
    <w:rsid w:val="00A94A2E"/>
    <w:rsid w:val="00AA7C70"/>
    <w:rsid w:val="00AC3212"/>
    <w:rsid w:val="00AC799E"/>
    <w:rsid w:val="00AC7B3D"/>
    <w:rsid w:val="00AC7DD7"/>
    <w:rsid w:val="00AD18F8"/>
    <w:rsid w:val="00AD4B85"/>
    <w:rsid w:val="00AE6205"/>
    <w:rsid w:val="00B05422"/>
    <w:rsid w:val="00B154EF"/>
    <w:rsid w:val="00B20CCB"/>
    <w:rsid w:val="00B4398C"/>
    <w:rsid w:val="00B4622B"/>
    <w:rsid w:val="00B61657"/>
    <w:rsid w:val="00B77EBF"/>
    <w:rsid w:val="00B816D7"/>
    <w:rsid w:val="00B87C03"/>
    <w:rsid w:val="00B90B68"/>
    <w:rsid w:val="00B93403"/>
    <w:rsid w:val="00BA0C98"/>
    <w:rsid w:val="00BA7574"/>
    <w:rsid w:val="00BC6738"/>
    <w:rsid w:val="00BC6D21"/>
    <w:rsid w:val="00BC6E57"/>
    <w:rsid w:val="00BD6E49"/>
    <w:rsid w:val="00BE4400"/>
    <w:rsid w:val="00BF1CD9"/>
    <w:rsid w:val="00BF2BFC"/>
    <w:rsid w:val="00C04BBC"/>
    <w:rsid w:val="00C144EA"/>
    <w:rsid w:val="00C52E3E"/>
    <w:rsid w:val="00C56395"/>
    <w:rsid w:val="00C613CB"/>
    <w:rsid w:val="00CA1B39"/>
    <w:rsid w:val="00CB16B8"/>
    <w:rsid w:val="00CB7E7B"/>
    <w:rsid w:val="00CD2AEC"/>
    <w:rsid w:val="00CE7A1D"/>
    <w:rsid w:val="00D15427"/>
    <w:rsid w:val="00D26042"/>
    <w:rsid w:val="00D36081"/>
    <w:rsid w:val="00D404EF"/>
    <w:rsid w:val="00D42567"/>
    <w:rsid w:val="00D53CB5"/>
    <w:rsid w:val="00D542AF"/>
    <w:rsid w:val="00D54736"/>
    <w:rsid w:val="00D72152"/>
    <w:rsid w:val="00D85C10"/>
    <w:rsid w:val="00D96192"/>
    <w:rsid w:val="00DA32DD"/>
    <w:rsid w:val="00DA3E67"/>
    <w:rsid w:val="00DB3B47"/>
    <w:rsid w:val="00DD38A8"/>
    <w:rsid w:val="00DD76F7"/>
    <w:rsid w:val="00DE56CD"/>
    <w:rsid w:val="00E11A4F"/>
    <w:rsid w:val="00E22AAD"/>
    <w:rsid w:val="00E242CC"/>
    <w:rsid w:val="00E25BCB"/>
    <w:rsid w:val="00E33C26"/>
    <w:rsid w:val="00E66F65"/>
    <w:rsid w:val="00E760CC"/>
    <w:rsid w:val="00E76C7C"/>
    <w:rsid w:val="00E95A98"/>
    <w:rsid w:val="00EB2B0D"/>
    <w:rsid w:val="00EC02AE"/>
    <w:rsid w:val="00EC3B95"/>
    <w:rsid w:val="00ED407F"/>
    <w:rsid w:val="00ED4CD1"/>
    <w:rsid w:val="00EF52DD"/>
    <w:rsid w:val="00EF66E1"/>
    <w:rsid w:val="00EF67B2"/>
    <w:rsid w:val="00F03B0C"/>
    <w:rsid w:val="00F13C2B"/>
    <w:rsid w:val="00F2457A"/>
    <w:rsid w:val="00F42ADD"/>
    <w:rsid w:val="00F465DE"/>
    <w:rsid w:val="00F5009B"/>
    <w:rsid w:val="00F65BD1"/>
    <w:rsid w:val="00F81145"/>
    <w:rsid w:val="00F93816"/>
    <w:rsid w:val="00F96658"/>
    <w:rsid w:val="00FA1A96"/>
    <w:rsid w:val="00FA2D3E"/>
    <w:rsid w:val="00FA7B45"/>
    <w:rsid w:val="00FB2BF2"/>
    <w:rsid w:val="00FC1F13"/>
    <w:rsid w:val="00FD0D51"/>
    <w:rsid w:val="00FD29C5"/>
    <w:rsid w:val="00FD4BCE"/>
    <w:rsid w:val="00FE13AA"/>
    <w:rsid w:val="00FF10C2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ACEC2C"/>
  <w15:docId w15:val="{779A62B4-73C8-44B6-8EB7-43AA09AD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A4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365F91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4F81BD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B8CCE4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sid w:val="000E651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67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7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017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ek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2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frontdesk</dc:creator>
  <cp:keywords/>
  <dc:description/>
  <cp:lastModifiedBy>Childrens Lighthouse</cp:lastModifiedBy>
  <cp:revision>3</cp:revision>
  <cp:lastPrinted>2021-06-29T12:30:00Z</cp:lastPrinted>
  <dcterms:created xsi:type="dcterms:W3CDTF">2021-09-02T22:22:00Z</dcterms:created>
  <dcterms:modified xsi:type="dcterms:W3CDTF">2021-09-08T17:03:00Z</dcterms:modified>
  <cp:category/>
</cp:coreProperties>
</file>