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2B364AB6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3A1B9334" w14:textId="44574BEA" w:rsidR="002F6E35" w:rsidRDefault="00473C3C">
            <w:pPr>
              <w:pStyle w:val="Month"/>
            </w:pPr>
            <w:r>
              <w:t>November</w:t>
            </w:r>
            <w:r w:rsidR="00AD5641">
              <w:t xml:space="preserve"> Menu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EEB129F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5E9E8550" w14:textId="77777777" w:rsidTr="00473C3C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24109" w:themeFill="accent1" w:themeFillShade="80"/>
          </w:tcPr>
          <w:p w14:paraId="5CDCDFA3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24109" w:themeFill="accent1" w:themeFillShade="80"/>
          </w:tcPr>
          <w:p w14:paraId="207C60E9" w14:textId="3E6829C7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473C3C">
              <w:t>2023</w:t>
            </w:r>
            <w:r>
              <w:fldChar w:fldCharType="end"/>
            </w:r>
          </w:p>
        </w:tc>
      </w:tr>
      <w:tr w:rsidR="002F6E35" w:rsidRPr="00420111" w14:paraId="25F8FDAD" w14:textId="77777777" w:rsidTr="00473C3C">
        <w:trPr>
          <w:trHeight w:hRule="exact"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26D3086" w14:textId="77777777" w:rsidR="002F6E35" w:rsidRPr="00420111" w:rsidRDefault="002F6E35" w:rsidP="00420111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1EB2BB8" w14:textId="77777777" w:rsidR="002F6E35" w:rsidRPr="00420111" w:rsidRDefault="002F6E35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3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5"/>
        <w:gridCol w:w="2055"/>
        <w:gridCol w:w="2055"/>
        <w:gridCol w:w="2055"/>
        <w:gridCol w:w="2055"/>
        <w:gridCol w:w="2055"/>
        <w:gridCol w:w="2063"/>
      </w:tblGrid>
      <w:tr w:rsidR="002F6E35" w14:paraId="6A4E48AE" w14:textId="77777777" w:rsidTr="00AD56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</w:tcPr>
          <w:p w14:paraId="5C28996E" w14:textId="77777777" w:rsidR="002F6E35" w:rsidRDefault="00C401BB">
            <w:pPr>
              <w:pStyle w:val="Days"/>
            </w:pPr>
            <w:sdt>
              <w:sdtPr>
                <w:id w:val="1527134494"/>
                <w:placeholder>
                  <w:docPart w:val="771E79F17A814112A2EC5E238E0E09F3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Sunday</w:t>
                </w:r>
              </w:sdtContent>
            </w:sdt>
            <w:r w:rsidR="000B350D">
              <w:t xml:space="preserve"> </w:t>
            </w:r>
          </w:p>
        </w:tc>
        <w:tc>
          <w:tcPr>
            <w:tcW w:w="2055" w:type="dxa"/>
          </w:tcPr>
          <w:p w14:paraId="1C930B06" w14:textId="77777777" w:rsidR="002F6E35" w:rsidRDefault="00C401BB">
            <w:pPr>
              <w:pStyle w:val="Days"/>
            </w:pPr>
            <w:sdt>
              <w:sdtPr>
                <w:id w:val="8650153"/>
                <w:placeholder>
                  <w:docPart w:val="E2102157736C43919203F8157F549A0D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501A9489" w14:textId="77777777" w:rsidR="002F6E35" w:rsidRDefault="00C401BB">
            <w:pPr>
              <w:pStyle w:val="Days"/>
            </w:pPr>
            <w:sdt>
              <w:sdtPr>
                <w:id w:val="-1517691135"/>
                <w:placeholder>
                  <w:docPart w:val="8D20648BC2CB42AD8121B432E79F70D1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26C11DD1" w14:textId="77777777" w:rsidR="002F6E35" w:rsidRDefault="00C401BB">
            <w:pPr>
              <w:pStyle w:val="Days"/>
            </w:pPr>
            <w:sdt>
              <w:sdtPr>
                <w:id w:val="-1684429625"/>
                <w:placeholder>
                  <w:docPart w:val="2946F4EDBDD0433298DDFC6B50D61FB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59A1B0CB" w14:textId="77777777" w:rsidR="002F6E35" w:rsidRDefault="00C401BB">
            <w:pPr>
              <w:pStyle w:val="Days"/>
            </w:pPr>
            <w:sdt>
              <w:sdtPr>
                <w:id w:val="-1188375605"/>
                <w:placeholder>
                  <w:docPart w:val="F6064A713B5F46F0BFCE644F3AC47460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2B083BBB" w14:textId="77777777" w:rsidR="002F6E35" w:rsidRDefault="00C401BB">
            <w:pPr>
              <w:pStyle w:val="Days"/>
            </w:pPr>
            <w:sdt>
              <w:sdtPr>
                <w:id w:val="1991825489"/>
                <w:placeholder>
                  <w:docPart w:val="A9806B18F7394D5AADA817174C62F4A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63" w:type="dxa"/>
          </w:tcPr>
          <w:p w14:paraId="75E8428E" w14:textId="77777777" w:rsidR="002F6E35" w:rsidRDefault="00C401BB">
            <w:pPr>
              <w:pStyle w:val="Days"/>
            </w:pPr>
            <w:sdt>
              <w:sdtPr>
                <w:id w:val="115736794"/>
                <w:placeholder>
                  <w:docPart w:val="1CFE82C14FA14AFD9849660D10AB8F8E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3270D6CA" w14:textId="77777777" w:rsidTr="00AD5641">
        <w:tc>
          <w:tcPr>
            <w:tcW w:w="2055" w:type="dxa"/>
            <w:tcBorders>
              <w:bottom w:val="nil"/>
            </w:tcBorders>
          </w:tcPr>
          <w:p w14:paraId="5847283B" w14:textId="653953A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CDF444A" w14:textId="5D5CFB44" w:rsidR="002F6E35" w:rsidRDefault="009035F5" w:rsidP="00473C3C">
            <w:pPr>
              <w:pStyle w:val="Dates"/>
              <w:jc w:val="center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473C3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6E583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C4B9117" w14:textId="67BF4A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473C3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6E583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A0A00C3" w14:textId="6CE4343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6E583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6E583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CCC17C6" w14:textId="5EDB667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473C3C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473C3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CB8E617" w14:textId="1F26E76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473C3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473C3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63" w:type="dxa"/>
            <w:tcBorders>
              <w:bottom w:val="nil"/>
            </w:tcBorders>
          </w:tcPr>
          <w:p w14:paraId="6C5FCE0E" w14:textId="1E4BC3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73C3C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473C3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473C3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4</w:t>
            </w:r>
            <w:r>
              <w:fldChar w:fldCharType="end"/>
            </w:r>
          </w:p>
        </w:tc>
      </w:tr>
      <w:tr w:rsidR="002F6E35" w14:paraId="7FABE14F" w14:textId="77777777" w:rsidTr="00AD5641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B08845" w14:textId="77777777" w:rsidR="00473C3C" w:rsidRPr="00D77BED" w:rsidRDefault="00473C3C" w:rsidP="00473C3C">
            <w:pPr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D77BED">
              <w:rPr>
                <w:b/>
                <w:bCs/>
                <w:i/>
                <w:iCs/>
                <w:sz w:val="14"/>
                <w:szCs w:val="14"/>
              </w:rPr>
              <w:t>Breakfast: 8:15-8:45</w:t>
            </w:r>
            <w:r>
              <w:rPr>
                <w:b/>
                <w:bCs/>
                <w:i/>
                <w:iCs/>
                <w:sz w:val="14"/>
                <w:szCs w:val="14"/>
              </w:rPr>
              <w:t>AM</w:t>
            </w:r>
          </w:p>
          <w:p w14:paraId="5568C45D" w14:textId="77777777" w:rsidR="00473C3C" w:rsidRPr="00D77BED" w:rsidRDefault="00473C3C" w:rsidP="00473C3C">
            <w:pPr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D77BED">
              <w:rPr>
                <w:b/>
                <w:bCs/>
                <w:i/>
                <w:iCs/>
                <w:sz w:val="14"/>
                <w:szCs w:val="14"/>
              </w:rPr>
              <w:t>Lunch: 11</w:t>
            </w:r>
            <w:r>
              <w:rPr>
                <w:b/>
                <w:bCs/>
                <w:i/>
                <w:iCs/>
                <w:sz w:val="14"/>
                <w:szCs w:val="14"/>
              </w:rPr>
              <w:t>:15</w:t>
            </w:r>
            <w:r w:rsidRPr="00D77BED">
              <w:rPr>
                <w:b/>
                <w:bCs/>
                <w:i/>
                <w:iCs/>
                <w:sz w:val="14"/>
                <w:szCs w:val="14"/>
              </w:rPr>
              <w:t>-1</w:t>
            </w:r>
            <w:r>
              <w:rPr>
                <w:b/>
                <w:bCs/>
                <w:i/>
                <w:iCs/>
                <w:sz w:val="14"/>
                <w:szCs w:val="14"/>
              </w:rPr>
              <w:t>2</w:t>
            </w:r>
            <w:r w:rsidRPr="00D77BED">
              <w:rPr>
                <w:b/>
                <w:bCs/>
                <w:i/>
                <w:iCs/>
                <w:sz w:val="14"/>
                <w:szCs w:val="14"/>
              </w:rPr>
              <w:t>:</w:t>
            </w:r>
            <w:r>
              <w:rPr>
                <w:b/>
                <w:bCs/>
                <w:i/>
                <w:iCs/>
                <w:sz w:val="14"/>
                <w:szCs w:val="14"/>
              </w:rPr>
              <w:t>15AM</w:t>
            </w:r>
          </w:p>
          <w:p w14:paraId="2F420305" w14:textId="77777777" w:rsidR="00473C3C" w:rsidRPr="00D77BED" w:rsidRDefault="00473C3C" w:rsidP="00473C3C">
            <w:pPr>
              <w:jc w:val="center"/>
              <w:rPr>
                <w:b/>
                <w:bCs/>
                <w:i/>
                <w:iCs/>
                <w:sz w:val="14"/>
                <w:szCs w:val="14"/>
              </w:rPr>
            </w:pPr>
            <w:r w:rsidRPr="00D77BED">
              <w:rPr>
                <w:b/>
                <w:bCs/>
                <w:i/>
                <w:iCs/>
                <w:sz w:val="14"/>
                <w:szCs w:val="14"/>
              </w:rPr>
              <w:t>AM Snack: 2:15-2:45</w:t>
            </w:r>
            <w:r>
              <w:rPr>
                <w:b/>
                <w:bCs/>
                <w:i/>
                <w:iCs/>
                <w:sz w:val="14"/>
                <w:szCs w:val="14"/>
              </w:rPr>
              <w:t>PM</w:t>
            </w:r>
          </w:p>
          <w:p w14:paraId="2DECC5D8" w14:textId="127AAB7D" w:rsidR="002F6E35" w:rsidRDefault="00473C3C" w:rsidP="00473C3C">
            <w:pPr>
              <w:jc w:val="center"/>
            </w:pPr>
            <w:r w:rsidRPr="00D77BED">
              <w:rPr>
                <w:b/>
                <w:bCs/>
                <w:i/>
                <w:iCs/>
                <w:sz w:val="14"/>
                <w:szCs w:val="14"/>
              </w:rPr>
              <w:t>PM Snack: 5-5:30</w:t>
            </w:r>
            <w:r>
              <w:rPr>
                <w:b/>
                <w:bCs/>
                <w:i/>
                <w:iCs/>
                <w:sz w:val="14"/>
                <w:szCs w:val="14"/>
              </w:rPr>
              <w:t>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6ECDB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D745B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E2C60A" w14:textId="3C76082E" w:rsidR="002F6E35" w:rsidRDefault="00473C3C" w:rsidP="00473C3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Unfrosted </w:t>
            </w:r>
            <w:r w:rsidR="0078616B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Pop tarts</w:t>
            </w:r>
          </w:p>
          <w:p w14:paraId="146A0D10" w14:textId="791A3E0D" w:rsidR="00473C3C" w:rsidRDefault="00473C3C" w:rsidP="00473C3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Fish sticks W/Mac &amp; Cheese</w:t>
            </w:r>
            <w:r w:rsidR="0078616B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&amp; Diced Pears</w:t>
            </w:r>
          </w:p>
          <w:p w14:paraId="2D487A9B" w14:textId="77777777" w:rsidR="0078616B" w:rsidRDefault="0078616B" w:rsidP="00473C3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Goldfish</w:t>
            </w:r>
          </w:p>
          <w:p w14:paraId="459B5686" w14:textId="0C9FCF60" w:rsidR="0078616B" w:rsidRPr="00473C3C" w:rsidRDefault="0078616B" w:rsidP="00473C3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D774F9" w14:textId="77777777" w:rsidR="002F6E35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French Toast W/ Syrup</w:t>
            </w:r>
          </w:p>
          <w:p w14:paraId="7167432B" w14:textId="60E98182" w:rsidR="0078616B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Frito Pie W/Green Beans &amp; Fresh Cantaloupe</w:t>
            </w:r>
          </w:p>
          <w:p w14:paraId="114F7156" w14:textId="77777777" w:rsidR="0078616B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Graham Crackers</w:t>
            </w:r>
          </w:p>
          <w:p w14:paraId="73533DF9" w14:textId="5A90B40E" w:rsidR="0078616B" w:rsidRPr="0078616B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B70694" w14:textId="77777777" w:rsidR="002F6E35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Berry Kix W/ Chilled Milk</w:t>
            </w:r>
          </w:p>
          <w:p w14:paraId="5D080819" w14:textId="33EF7754" w:rsidR="0078616B" w:rsidRDefault="0078616B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</w:t>
            </w:r>
            <w:r w:rsidR="00793B8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Turkey Cheese Roll-ups</w:t>
            </w:r>
            <w:r w:rsidR="00183981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W/</w:t>
            </w:r>
            <w:r w:rsidR="00793B8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Veggie Straws &amp; </w:t>
            </w:r>
            <w:r w:rsidR="00E16388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Chilled Apple Sauce</w:t>
            </w:r>
          </w:p>
          <w:p w14:paraId="22CC20E4" w14:textId="77777777" w:rsidR="00E16388" w:rsidRDefault="00E16388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Pretzels</w:t>
            </w:r>
          </w:p>
          <w:p w14:paraId="5B7D7DDB" w14:textId="049E64C3" w:rsidR="00E16388" w:rsidRPr="0078616B" w:rsidRDefault="00E16388" w:rsidP="0078616B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14:paraId="785212E5" w14:textId="0654BC32" w:rsidR="002F6E35" w:rsidRDefault="002F6E35"/>
        </w:tc>
      </w:tr>
      <w:tr w:rsidR="002F6E35" w14:paraId="199F3DE2" w14:textId="77777777" w:rsidTr="00AD5641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EF994B" w14:textId="146BF34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473C3C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D8CD5B" w14:textId="05538C0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473C3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4AE052" w14:textId="54266E6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473C3C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8C6F7A" w14:textId="23322DB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473C3C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9D4BF2" w14:textId="5FD7E27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473C3C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777EB2" w14:textId="497D04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473C3C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14:paraId="2A444F34" w14:textId="298E446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473C3C">
              <w:rPr>
                <w:noProof/>
              </w:rPr>
              <w:t>11</w:t>
            </w:r>
            <w:r>
              <w:fldChar w:fldCharType="end"/>
            </w:r>
          </w:p>
        </w:tc>
      </w:tr>
      <w:tr w:rsidR="002F6E35" w14:paraId="53B0A92F" w14:textId="77777777" w:rsidTr="00AD5641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15BF3A" w14:textId="271AFF7D" w:rsidR="002F6E35" w:rsidRDefault="004412B9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B7E675" wp14:editId="43FBB01C">
                  <wp:simplePos x="0" y="0"/>
                  <wp:positionH relativeFrom="column">
                    <wp:posOffset>-70947</wp:posOffset>
                  </wp:positionH>
                  <wp:positionV relativeFrom="paragraph">
                    <wp:posOffset>-169025</wp:posOffset>
                  </wp:positionV>
                  <wp:extent cx="1291051" cy="742950"/>
                  <wp:effectExtent l="0" t="0" r="4445" b="0"/>
                  <wp:wrapNone/>
                  <wp:docPr id="1280491018" name="Picture 3" descr="Bunch of orange pump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91018" name="Picture 1280491018" descr="Bunch of orange pumpkins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5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841E9A" w14:textId="5E1F8DE7" w:rsid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Sausage W</w:t>
            </w:r>
            <w:r w:rsidR="00F2793F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/</w:t>
            </w: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Biscuits</w:t>
            </w:r>
          </w:p>
          <w:p w14:paraId="074A0A4A" w14:textId="70FE12AE" w:rsid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Smothered Chicken W</w:t>
            </w:r>
            <w:r w:rsidR="00F2793F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/</w:t>
            </w: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Rice, Fresh Peas &amp; </w:t>
            </w:r>
            <w:r w:rsidR="005B3C0C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Diced Peaches</w:t>
            </w:r>
          </w:p>
          <w:p w14:paraId="6F2F01B3" w14:textId="77777777" w:rsid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Animal Crackers </w:t>
            </w:r>
          </w:p>
          <w:p w14:paraId="1655C96C" w14:textId="6A43688C" w:rsidR="00E16388" w:rsidRP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378F16" w14:textId="77777777" w:rsidR="002F6E35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Strawberry Parfait</w:t>
            </w:r>
          </w:p>
          <w:p w14:paraId="0798824C" w14:textId="3EFC7B98" w:rsid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Spaghetti W/Meatballs, Green Beans, &amp; Fresh Sliced Apples</w:t>
            </w:r>
          </w:p>
          <w:p w14:paraId="301DA2BC" w14:textId="77777777" w:rsidR="00E16388" w:rsidRDefault="00E16388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</w:t>
            </w:r>
            <w:r w:rsidR="005B3C0C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Cheez- It’s</w:t>
            </w:r>
          </w:p>
          <w:p w14:paraId="741CF44C" w14:textId="389464CD" w:rsidR="005B3C0C" w:rsidRPr="00E16388" w:rsidRDefault="005B3C0C" w:rsidP="00E1638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0CDEFC" w14:textId="77777777" w:rsidR="002F6E35" w:rsidRDefault="005B3C0C" w:rsidP="005B3C0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Potatoes &amp; Sausage</w:t>
            </w:r>
          </w:p>
          <w:p w14:paraId="3E1CB5DB" w14:textId="0FF82DAA" w:rsidR="005B3C0C" w:rsidRDefault="005B3C0C" w:rsidP="005B3C0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Chicken Nuggets W/Mashed Potatoes, Strawberries</w:t>
            </w:r>
          </w:p>
          <w:p w14:paraId="6614DB7B" w14:textId="77777777" w:rsidR="005B3C0C" w:rsidRDefault="005B3C0C" w:rsidP="005B3C0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Banana Bread</w:t>
            </w:r>
          </w:p>
          <w:p w14:paraId="15D4ED11" w14:textId="7D66AEC6" w:rsidR="005B3C0C" w:rsidRPr="005B3C0C" w:rsidRDefault="005B3C0C" w:rsidP="005B3C0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B5004B" w14:textId="77777777" w:rsidR="002F6E35" w:rsidRDefault="005B3C0C" w:rsidP="005B3C0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DD0780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Cheese Omelets</w:t>
            </w:r>
          </w:p>
          <w:p w14:paraId="78C4A4AA" w14:textId="771E4FD4" w:rsidR="00DD0780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Bean &amp; Cheese Burritos W/Spanish Rice &amp; Pineapples</w:t>
            </w:r>
          </w:p>
          <w:p w14:paraId="2FB0D496" w14:textId="77777777" w:rsidR="00DD0780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Cheese &amp; Crackers</w:t>
            </w:r>
          </w:p>
          <w:p w14:paraId="1C7103A8" w14:textId="77777777" w:rsidR="00DD0780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  <w:p w14:paraId="2497568E" w14:textId="6053A30C" w:rsidR="00DD0780" w:rsidRPr="005B3C0C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C511D2" w14:textId="77777777" w:rsidR="002F6E35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Berry Kix W/ Chilled Milk</w:t>
            </w:r>
          </w:p>
          <w:p w14:paraId="26A0BD96" w14:textId="77777777" w:rsidR="00DD0780" w:rsidRDefault="00DD0780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</w:t>
            </w:r>
            <w:r w:rsidR="000B763D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Turkey Cheese Wrap-Ups W/</w:t>
            </w:r>
            <w:r w:rsidR="00183981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Carrot Sticks &amp;</w:t>
            </w:r>
            <w:r w:rsidR="00E9232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Diced Apples</w:t>
            </w:r>
          </w:p>
          <w:p w14:paraId="5AAD1DF0" w14:textId="77777777" w:rsidR="00E92322" w:rsidRDefault="00E92322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B632E1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Grill Cheese Rollies</w:t>
            </w:r>
          </w:p>
          <w:p w14:paraId="5CE053F6" w14:textId="2493376B" w:rsidR="00B632E1" w:rsidRPr="00DD0780" w:rsidRDefault="00B632E1" w:rsidP="00DD0780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Pm Snack: </w:t>
            </w:r>
            <w:r w:rsidR="0053056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Cheerios</w:t>
            </w:r>
          </w:p>
        </w:tc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14:paraId="2501DE0F" w14:textId="77777777" w:rsidR="002F6E35" w:rsidRDefault="002F6E35"/>
        </w:tc>
      </w:tr>
      <w:tr w:rsidR="002F6E35" w14:paraId="038D1DA6" w14:textId="77777777" w:rsidTr="00AD5641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5751B5" w14:textId="7859DC1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473C3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E65A3B" w14:textId="5C643B2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473C3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205C3A" w14:textId="2171866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473C3C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7F1241" w14:textId="5F80F31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473C3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EC4B1E" w14:textId="6D76FEC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473C3C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0A68FB" w14:textId="2E08108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473C3C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14:paraId="426A5008" w14:textId="13DAA2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473C3C">
              <w:rPr>
                <w:noProof/>
              </w:rPr>
              <w:t>18</w:t>
            </w:r>
            <w:r>
              <w:fldChar w:fldCharType="end"/>
            </w:r>
          </w:p>
        </w:tc>
      </w:tr>
      <w:tr w:rsidR="002F6E35" w14:paraId="6F5F8036" w14:textId="77777777" w:rsidTr="00AD5641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B71B81" w14:textId="12B439D3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E5F85B" w14:textId="77777777" w:rsidR="002F6E35" w:rsidRDefault="00530562" w:rsidP="0053056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</w:t>
            </w:r>
            <w:r w:rsidR="00C2093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Yogurt W/Grah</w:t>
            </w:r>
            <w:r w:rsidR="00F20506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ams</w:t>
            </w:r>
          </w:p>
          <w:p w14:paraId="38A597D5" w14:textId="7ECB7327" w:rsidR="00F20506" w:rsidRDefault="00F20506" w:rsidP="0053056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Baked Chicken W/Roasted Mixed Veggies &amp; </w:t>
            </w:r>
            <w:r w:rsidR="00D74E8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Mandarin Oranges</w:t>
            </w:r>
          </w:p>
          <w:p w14:paraId="1BCD5E05" w14:textId="77777777" w:rsidR="00D74E87" w:rsidRDefault="00D74E87" w:rsidP="00530562">
            <w:pPr>
              <w:jc w:val="center"/>
              <w:rPr>
                <w:rFonts w:ascii="Agency FB" w:hAnsi="Agency FB"/>
                <w:b/>
                <w:bCs/>
                <w:sz w:val="8"/>
                <w:szCs w:val="8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6E4936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Jello Cups </w:t>
            </w:r>
            <w:r w:rsidR="006E4936" w:rsidRPr="00525F2B">
              <w:rPr>
                <w:rFonts w:ascii="Agency FB" w:hAnsi="Agency FB"/>
                <w:b/>
                <w:bCs/>
                <w:sz w:val="8"/>
                <w:szCs w:val="8"/>
                <w:u w:val="single"/>
              </w:rPr>
              <w:t xml:space="preserve">(Cheez It’s </w:t>
            </w:r>
            <w:proofErr w:type="gramStart"/>
            <w:r w:rsidR="006E4936" w:rsidRPr="00525F2B">
              <w:rPr>
                <w:rFonts w:ascii="Agency FB" w:hAnsi="Agency FB"/>
                <w:b/>
                <w:bCs/>
                <w:sz w:val="8"/>
                <w:szCs w:val="8"/>
                <w:u w:val="single"/>
              </w:rPr>
              <w:t>For</w:t>
            </w:r>
            <w:proofErr w:type="gramEnd"/>
            <w:r w:rsidR="006E4936" w:rsidRPr="00525F2B">
              <w:rPr>
                <w:rFonts w:ascii="Agency FB" w:hAnsi="Agency FB"/>
                <w:b/>
                <w:bCs/>
                <w:sz w:val="8"/>
                <w:szCs w:val="8"/>
                <w:u w:val="single"/>
              </w:rPr>
              <w:t xml:space="preserve"> Special)</w:t>
            </w:r>
          </w:p>
          <w:p w14:paraId="26A71887" w14:textId="1AC0714B" w:rsidR="00525F2B" w:rsidRPr="00525F2B" w:rsidRDefault="00525F2B" w:rsidP="0053056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Berry Kix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AA2E8B" w14:textId="77777777" w:rsidR="002F6E35" w:rsidRDefault="00B20D02" w:rsidP="00B20D0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24413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Butter </w:t>
            </w:r>
            <w:r w:rsidR="00896D58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Biscuits W/Grape </w:t>
            </w:r>
            <w:r w:rsidR="0024413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Jelly</w:t>
            </w:r>
          </w:p>
          <w:p w14:paraId="4E1CB0D5" w14:textId="10E97B71" w:rsidR="00244132" w:rsidRDefault="00244132" w:rsidP="00B20D0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</w:t>
            </w:r>
            <w:r w:rsidR="0002177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Beans &amp; Rice W/</w:t>
            </w:r>
            <w:r w:rsidR="00DB65FF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Cheese Quesadillas &amp; </w:t>
            </w:r>
            <w:r w:rsidR="001A246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Blueberries</w:t>
            </w:r>
          </w:p>
          <w:p w14:paraId="3E3D2C64" w14:textId="036AD21E" w:rsidR="00DB65FF" w:rsidRDefault="00DB65FF" w:rsidP="00B20D0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</w:t>
            </w:r>
            <w:r w:rsidR="001A246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Chilled Apple Sauce</w:t>
            </w:r>
          </w:p>
          <w:p w14:paraId="7364C5C3" w14:textId="5621659B" w:rsidR="00DB65FF" w:rsidRPr="00B20D02" w:rsidRDefault="00DB65FF" w:rsidP="00B20D02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Pm Snack: </w:t>
            </w:r>
            <w:r w:rsidR="001A246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Berry Kix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F39669" w14:textId="77777777" w:rsidR="002F6E35" w:rsidRDefault="00824DD8" w:rsidP="00824DD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4D0104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Cinnam</w:t>
            </w:r>
            <w:r w:rsidR="00056F1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on Maple Oatmeal</w:t>
            </w:r>
          </w:p>
          <w:p w14:paraId="404DAAB4" w14:textId="5E0D97E0" w:rsidR="00056F19" w:rsidRDefault="00056F19" w:rsidP="00824DD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</w:t>
            </w:r>
            <w:r w:rsidR="00C650C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Beef Taquitos W/Tots &amp; Sliced Bananas</w:t>
            </w:r>
          </w:p>
          <w:p w14:paraId="4E573FC3" w14:textId="77777777" w:rsidR="0006248D" w:rsidRDefault="0006248D" w:rsidP="00824DD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8B405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Various Muffins</w:t>
            </w:r>
          </w:p>
          <w:p w14:paraId="7C03B80E" w14:textId="4643C58C" w:rsidR="008B405A" w:rsidRPr="00824DD8" w:rsidRDefault="008B405A" w:rsidP="00824DD8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Berry Kix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798BB4" w14:textId="77777777" w:rsidR="00C306C3" w:rsidRDefault="008B5A6B" w:rsidP="00C306C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</w:t>
            </w:r>
            <w:r w:rsidR="00C306C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Bagels W/ Cream Cheese</w:t>
            </w:r>
          </w:p>
          <w:p w14:paraId="43658420" w14:textId="77777777" w:rsidR="00173C7A" w:rsidRDefault="00F41144" w:rsidP="00C306C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Broccoli &amp; Rice W/</w:t>
            </w:r>
            <w:r w:rsidR="005A32E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Beef Crumble</w:t>
            </w:r>
            <w:r w:rsidR="00BE1F00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&amp; </w:t>
            </w:r>
            <w:r w:rsidR="00173C7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Sliced Apples</w:t>
            </w:r>
          </w:p>
          <w:p w14:paraId="710D32E8" w14:textId="77777777" w:rsidR="00F41144" w:rsidRDefault="00173C7A" w:rsidP="00C306C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Cucumbers W/ Ranch</w:t>
            </w:r>
          </w:p>
          <w:p w14:paraId="35B8F8C8" w14:textId="346500EB" w:rsidR="00173C7A" w:rsidRPr="008B5A6B" w:rsidRDefault="00173C7A" w:rsidP="00C306C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Berry Kix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511D6C" w14:textId="77777777" w:rsidR="002F6E35" w:rsidRDefault="00104254" w:rsidP="00A4620E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B84F2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Cheerios W/ Chilled Milk</w:t>
            </w:r>
          </w:p>
          <w:p w14:paraId="1A584D1C" w14:textId="77777777" w:rsidR="00B84F2A" w:rsidRDefault="00B84F2A" w:rsidP="00A4620E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Turkey Cheese Triangles W/Veggie Straws &amp; Fruit Cocktail</w:t>
            </w:r>
          </w:p>
          <w:p w14:paraId="732B6746" w14:textId="77777777" w:rsidR="00E64406" w:rsidRDefault="00E64406" w:rsidP="00A4620E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Graham Crackers</w:t>
            </w:r>
          </w:p>
          <w:p w14:paraId="142CE8B3" w14:textId="06AA332B" w:rsidR="00E64406" w:rsidRPr="00A4620E" w:rsidRDefault="00E64406" w:rsidP="00A4620E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Berry Kix</w:t>
            </w:r>
          </w:p>
        </w:tc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14:paraId="19E7DEEA" w14:textId="44AF606F" w:rsidR="002F6E35" w:rsidRDefault="004412B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82DDE7" wp14:editId="297486FC">
                  <wp:simplePos x="0" y="0"/>
                  <wp:positionH relativeFrom="column">
                    <wp:posOffset>-57554</wp:posOffset>
                  </wp:positionH>
                  <wp:positionV relativeFrom="paragraph">
                    <wp:posOffset>-161694</wp:posOffset>
                  </wp:positionV>
                  <wp:extent cx="1292225" cy="743585"/>
                  <wp:effectExtent l="0" t="0" r="3175" b="0"/>
                  <wp:wrapNone/>
                  <wp:docPr id="12180318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6E35" w14:paraId="1D408DA7" w14:textId="77777777" w:rsidTr="00AD5641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C68337" w14:textId="5CFED8A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473C3C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A4A888" w14:textId="2C21F8F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473C3C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E20AD3" w14:textId="4123078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473C3C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C61AF1" w14:textId="36F3D7E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473C3C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0464AB" w14:textId="37532AD6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473C3C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96DB26" w14:textId="4E62E44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473C3C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14:paraId="1062115B" w14:textId="4241ACB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473C3C">
              <w:rPr>
                <w:noProof/>
              </w:rPr>
              <w:t>25</w:t>
            </w:r>
            <w:r>
              <w:fldChar w:fldCharType="end"/>
            </w:r>
          </w:p>
        </w:tc>
      </w:tr>
      <w:tr w:rsidR="002F6E35" w14:paraId="6D37444A" w14:textId="77777777" w:rsidTr="00AD5641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86FEFB" w14:textId="5F79BEBD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4FAA2" w14:textId="77777777" w:rsidR="002F6E35" w:rsidRDefault="00AF0DBC" w:rsidP="00AF0DB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</w:t>
            </w:r>
            <w:r w:rsidR="00C1717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Toast W/ </w:t>
            </w:r>
            <w:r w:rsidR="005067F6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Hummus</w:t>
            </w:r>
          </w:p>
          <w:p w14:paraId="0B9E2282" w14:textId="77777777" w:rsidR="00D262FD" w:rsidRDefault="00D262FD" w:rsidP="00AF0DB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</w:t>
            </w:r>
            <w:r w:rsidR="00B260B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Chicken Spaghetti</w:t>
            </w:r>
            <w:r w:rsidR="001E3618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W/French Fries &amp; Diced Peaches</w:t>
            </w:r>
          </w:p>
          <w:p w14:paraId="1465CD55" w14:textId="77777777" w:rsidR="001E3618" w:rsidRDefault="001E3618" w:rsidP="00AF0DB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104254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Pretzels</w:t>
            </w:r>
          </w:p>
          <w:p w14:paraId="65F0CFAE" w14:textId="0373089F" w:rsidR="00104254" w:rsidRPr="00AF0DBC" w:rsidRDefault="00104254" w:rsidP="00AF0DBC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Life Cereal Squares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41959F" w14:textId="77777777" w:rsidR="002F6E35" w:rsidRDefault="00E64406" w:rsidP="00E64406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Cheesy Hash Browns</w:t>
            </w:r>
          </w:p>
          <w:p w14:paraId="761FF8F8" w14:textId="77777777" w:rsidR="00E76BF9" w:rsidRDefault="002A4421" w:rsidP="00E76BF9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Grilled Chicken W/ Mashed Potatoes</w:t>
            </w:r>
            <w:r w:rsidR="00E76BF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, Corn &amp; Diced Pears</w:t>
            </w:r>
          </w:p>
          <w:p w14:paraId="719ADBFC" w14:textId="77777777" w:rsidR="00E76BF9" w:rsidRDefault="00E76BF9" w:rsidP="00E76BF9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733378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Animal Crackers</w:t>
            </w:r>
          </w:p>
          <w:p w14:paraId="625C20A6" w14:textId="2B9FED1F" w:rsidR="00733378" w:rsidRPr="00E64406" w:rsidRDefault="00733378" w:rsidP="00E76BF9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Life Cereal Squares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821397" w14:textId="77777777" w:rsidR="002F6E35" w:rsidRPr="00367994" w:rsidRDefault="00733378" w:rsidP="00733378">
            <w:pPr>
              <w:jc w:val="center"/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</w:pP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Breakfast:</w:t>
            </w:r>
            <w:r w:rsidR="00F8072C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 xml:space="preserve"> Turkey Sausage &amp; </w:t>
            </w:r>
            <w:r w:rsidR="00A870F7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Toast</w:t>
            </w:r>
          </w:p>
          <w:p w14:paraId="2BFB5681" w14:textId="77777777" w:rsidR="00A870F7" w:rsidRPr="00367994" w:rsidRDefault="00A870F7" w:rsidP="00733378">
            <w:pPr>
              <w:jc w:val="center"/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</w:pP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Lunch: Thanksgiving Dinner</w:t>
            </w:r>
          </w:p>
          <w:p w14:paraId="04FDB83D" w14:textId="77777777" w:rsidR="00A870F7" w:rsidRPr="00367994" w:rsidRDefault="00A870F7" w:rsidP="00733378">
            <w:pPr>
              <w:jc w:val="center"/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</w:pP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  <w:t>(Turkey Breast, Green Beans,</w:t>
            </w:r>
            <w:r w:rsidR="00973711" w:rsidRPr="00367994"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  <w:t xml:space="preserve"> Mashed Potatoes, Mac &amp; Cheese,</w:t>
            </w: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  <w:t xml:space="preserve"> Cranberry Sauce,</w:t>
            </w:r>
            <w:r w:rsidR="00973711" w:rsidRPr="00367994"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  <w:t xml:space="preserve"> Diced Apples</w:t>
            </w:r>
            <w:r w:rsidR="001640C6" w:rsidRPr="00367994">
              <w:rPr>
                <w:rFonts w:ascii="Agency FB" w:hAnsi="Agency FB"/>
                <w:b/>
                <w:bCs/>
                <w:color w:val="724109" w:themeColor="accent1" w:themeShade="80"/>
                <w:sz w:val="8"/>
                <w:szCs w:val="8"/>
                <w:u w:val="single"/>
              </w:rPr>
              <w:t xml:space="preserve"> &amp; a Roll)</w:t>
            </w:r>
          </w:p>
          <w:p w14:paraId="69176490" w14:textId="6E659A31" w:rsidR="00C266A9" w:rsidRPr="00367994" w:rsidRDefault="00C266A9" w:rsidP="00733378">
            <w:pPr>
              <w:jc w:val="center"/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</w:pP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Am</w:t>
            </w:r>
            <w:r w:rsidR="00B51D55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 xml:space="preserve"> &amp; Pm</w:t>
            </w:r>
            <w:r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 xml:space="preserve"> Snack</w:t>
            </w:r>
            <w:r w:rsidR="00CD736E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 xml:space="preserve">: </w:t>
            </w:r>
            <w:r w:rsidR="00696C46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Thanks</w:t>
            </w:r>
            <w:r w:rsidR="009852E6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 xml:space="preserve">giving </w:t>
            </w:r>
            <w:r w:rsidR="00B51D55" w:rsidRPr="00367994">
              <w:rPr>
                <w:rFonts w:ascii="Agency FB" w:hAnsi="Agency FB"/>
                <w:b/>
                <w:bCs/>
                <w:color w:val="724109" w:themeColor="accent1" w:themeShade="80"/>
                <w:sz w:val="12"/>
                <w:szCs w:val="12"/>
                <w:u w:val="single"/>
              </w:rPr>
              <w:t>Brownies</w:t>
            </w:r>
          </w:p>
          <w:p w14:paraId="035D635D" w14:textId="400A7806" w:rsidR="00B51D55" w:rsidRPr="00C266A9" w:rsidRDefault="00B51D55" w:rsidP="00B51D55">
            <w:pP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B99F35" w14:textId="367B2B71" w:rsidR="002F6E35" w:rsidRDefault="004F1361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34CF8D" wp14:editId="1BF2E822">
                  <wp:simplePos x="0" y="0"/>
                  <wp:positionH relativeFrom="column">
                    <wp:posOffset>-71929</wp:posOffset>
                  </wp:positionH>
                  <wp:positionV relativeFrom="paragraph">
                    <wp:posOffset>-164061</wp:posOffset>
                  </wp:positionV>
                  <wp:extent cx="2613313" cy="734695"/>
                  <wp:effectExtent l="0" t="0" r="0" b="8255"/>
                  <wp:wrapNone/>
                  <wp:docPr id="1968689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74" cy="76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1D857A" w14:textId="51D6BF71" w:rsidR="002F6E35" w:rsidRDefault="002F6E35"/>
        </w:tc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14:paraId="73966F43" w14:textId="77777777" w:rsidR="002F6E35" w:rsidRDefault="002F6E35"/>
        </w:tc>
      </w:tr>
      <w:tr w:rsidR="002F6E35" w14:paraId="766CBBE1" w14:textId="77777777" w:rsidTr="00AD5641"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C43BAE6" w14:textId="4D2E186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473C3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473C3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473C3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65F8AC" w14:textId="449886A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473C3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473C3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473C3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01C6B5" w14:textId="180FD20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473C3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473C3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473C3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3100FE" w14:textId="252C3DE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473C3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473C3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473C3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FFF80D" w14:textId="5E4ED70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473C3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473C3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473C3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73C3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473C3C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DBD427" w14:textId="514D1ED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473C3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473C3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73C3C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6E583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14:paraId="6366B64E" w14:textId="39D44AA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473C3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6E583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E583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6E583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E583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F6E35" w14:paraId="03733595" w14:textId="77777777" w:rsidTr="00AD5641">
        <w:trPr>
          <w:trHeight w:hRule="exact" w:val="907"/>
        </w:trPr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709602" w14:textId="2E59ECF2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516969" w14:textId="132C6895" w:rsidR="002F6E35" w:rsidRDefault="00E1679A" w:rsidP="00E1679A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9660C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Unfrosted Pop tarts</w:t>
            </w:r>
          </w:p>
          <w:p w14:paraId="782188B9" w14:textId="5FC5CB24" w:rsidR="009660C7" w:rsidRDefault="009660C7" w:rsidP="00E1679A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Chili Beans W/Rice</w:t>
            </w:r>
            <w:r w:rsidR="00D6697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, Green Beans &amp; Mandarin Oranges</w:t>
            </w:r>
          </w:p>
          <w:p w14:paraId="2CA97413" w14:textId="77777777" w:rsidR="00D6697A" w:rsidRDefault="00D6697A" w:rsidP="00E1679A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51221F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Goldfish</w:t>
            </w:r>
          </w:p>
          <w:p w14:paraId="2E379A87" w14:textId="53EF8085" w:rsidR="0051221F" w:rsidRPr="00E1679A" w:rsidRDefault="0051221F" w:rsidP="00E1679A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85F11B" w14:textId="0D3B337A" w:rsidR="002F6E35" w:rsidRDefault="00891D0B" w:rsidP="0051221F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Breakfast: </w:t>
            </w:r>
            <w:r w:rsidR="004A0C0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Nutri-Grain Fruit Bar</w:t>
            </w:r>
          </w:p>
          <w:p w14:paraId="5B958BF9" w14:textId="77777777" w:rsidR="004A0C09" w:rsidRDefault="004A0C09" w:rsidP="0051221F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</w:t>
            </w:r>
            <w:r w:rsidR="0065069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Fish Sticks W/ Mac &amp; Cheese</w:t>
            </w:r>
            <w:r w:rsidR="00D33EE2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&amp; Diced Pears</w:t>
            </w:r>
          </w:p>
          <w:p w14:paraId="518225A9" w14:textId="77777777" w:rsidR="00D33EE2" w:rsidRDefault="00D33EE2" w:rsidP="0051221F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Am Snack: </w:t>
            </w:r>
            <w:r w:rsidR="006240AD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Various Muffins</w:t>
            </w:r>
            <w:r w:rsidR="00BF464A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</w:t>
            </w:r>
          </w:p>
          <w:p w14:paraId="262FF1AE" w14:textId="0E6E8433" w:rsidR="008F0AD0" w:rsidRPr="0051221F" w:rsidRDefault="008F0AD0" w:rsidP="0051221F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8020D5" w14:textId="77777777" w:rsidR="002F6E35" w:rsidRDefault="00A65C41" w:rsidP="00A65C41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Bagels W/Cream Cheese</w:t>
            </w:r>
          </w:p>
          <w:p w14:paraId="0056D8F1" w14:textId="77777777" w:rsidR="00A65C41" w:rsidRDefault="00A65C41" w:rsidP="00A65C41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Lunch: Grilled Cheese Roll Ups, </w:t>
            </w:r>
            <w:r w:rsidR="001D22F5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W/ Tomatoes </w:t>
            </w:r>
            <w:r w:rsidR="00657E57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&amp; Cucumbers</w:t>
            </w:r>
            <w:r w:rsidR="002D2CA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&amp; </w:t>
            </w:r>
            <w:r w:rsidR="00490EA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Fresh Cantaloupe</w:t>
            </w:r>
          </w:p>
          <w:p w14:paraId="1C1EEB71" w14:textId="77777777" w:rsidR="00490EA3" w:rsidRDefault="00490EA3" w:rsidP="00A65C41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Banana</w:t>
            </w:r>
            <w:r w:rsidR="004412B9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 Bread</w:t>
            </w:r>
          </w:p>
          <w:p w14:paraId="18576260" w14:textId="7AE04B45" w:rsidR="004412B9" w:rsidRPr="00A65C41" w:rsidRDefault="004412B9" w:rsidP="00A65C41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 xml:space="preserve">Pm Snack: Cheerios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5C94CC" w14:textId="77777777" w:rsidR="00D95FF1" w:rsidRPr="001B4033" w:rsidRDefault="00D95FF1" w:rsidP="001B403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 w:rsidRPr="001B403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Breakfast: French Toast W/ Syrup</w:t>
            </w:r>
          </w:p>
          <w:p w14:paraId="2CC53352" w14:textId="77777777" w:rsidR="00D95FF1" w:rsidRPr="001B4033" w:rsidRDefault="00D95FF1" w:rsidP="001B403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 w:rsidRPr="001B403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Lunch: Frito Pie W/Green Beans &amp; Fresh Cantaloupe</w:t>
            </w:r>
          </w:p>
          <w:p w14:paraId="244EA922" w14:textId="769BC528" w:rsidR="00D95FF1" w:rsidRPr="001B4033" w:rsidRDefault="00D95FF1" w:rsidP="001B403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 w:rsidRPr="001B403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Am Snack: Graham Crackers</w:t>
            </w:r>
          </w:p>
          <w:p w14:paraId="6B65BF42" w14:textId="78BB36BE" w:rsidR="002F6E35" w:rsidRPr="001B4033" w:rsidRDefault="00D95FF1" w:rsidP="001B4033">
            <w:pPr>
              <w:jc w:val="center"/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</w:pPr>
            <w:r w:rsidRPr="001B4033">
              <w:rPr>
                <w:rFonts w:ascii="Agency FB" w:hAnsi="Agency FB"/>
                <w:b/>
                <w:bCs/>
                <w:sz w:val="12"/>
                <w:szCs w:val="12"/>
                <w:u w:val="single"/>
              </w:rPr>
              <w:t>Pm Snack: Cheerios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6744A2" w14:textId="2DB4D36E" w:rsidR="002F6E35" w:rsidRDefault="002F6E35"/>
        </w:tc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14:paraId="49C0C5DB" w14:textId="77777777" w:rsidR="002F6E35" w:rsidRDefault="002F6E35"/>
        </w:tc>
      </w:tr>
    </w:tbl>
    <w:p w14:paraId="571EA7DC" w14:textId="545AAE94"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1D731" w14:textId="77777777" w:rsidR="00851005" w:rsidRDefault="00851005">
      <w:pPr>
        <w:spacing w:before="0" w:after="0"/>
      </w:pPr>
      <w:r>
        <w:separator/>
      </w:r>
    </w:p>
  </w:endnote>
  <w:endnote w:type="continuationSeparator" w:id="0">
    <w:p w14:paraId="66C90EC1" w14:textId="77777777" w:rsidR="00851005" w:rsidRDefault="0085100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71E21" w14:textId="77777777" w:rsidR="00851005" w:rsidRDefault="00851005">
      <w:pPr>
        <w:spacing w:before="0" w:after="0"/>
      </w:pPr>
      <w:r>
        <w:separator/>
      </w:r>
    </w:p>
  </w:footnote>
  <w:footnote w:type="continuationSeparator" w:id="0">
    <w:p w14:paraId="314777EC" w14:textId="77777777" w:rsidR="00851005" w:rsidRDefault="0085100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4630575">
    <w:abstractNumId w:val="9"/>
  </w:num>
  <w:num w:numId="2" w16cid:durableId="76176414">
    <w:abstractNumId w:val="7"/>
  </w:num>
  <w:num w:numId="3" w16cid:durableId="1262642169">
    <w:abstractNumId w:val="6"/>
  </w:num>
  <w:num w:numId="4" w16cid:durableId="1765951899">
    <w:abstractNumId w:val="5"/>
  </w:num>
  <w:num w:numId="5" w16cid:durableId="517037940">
    <w:abstractNumId w:val="4"/>
  </w:num>
  <w:num w:numId="6" w16cid:durableId="140201339">
    <w:abstractNumId w:val="8"/>
  </w:num>
  <w:num w:numId="7" w16cid:durableId="717782050">
    <w:abstractNumId w:val="3"/>
  </w:num>
  <w:num w:numId="8" w16cid:durableId="1254124896">
    <w:abstractNumId w:val="2"/>
  </w:num>
  <w:num w:numId="9" w16cid:durableId="1235699130">
    <w:abstractNumId w:val="1"/>
  </w:num>
  <w:num w:numId="10" w16cid:durableId="31480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1/30/2023"/>
    <w:docVar w:name="MonthStart" w:val="11/1/2023"/>
    <w:docVar w:name="ShowDynamicGuides" w:val="1"/>
    <w:docVar w:name="ShowMarginGuides" w:val="0"/>
    <w:docVar w:name="ShowOutlines" w:val="0"/>
    <w:docVar w:name="ShowStaticGuides" w:val="0"/>
  </w:docVars>
  <w:rsids>
    <w:rsidRoot w:val="00473C3C"/>
    <w:rsid w:val="000154B6"/>
    <w:rsid w:val="00021773"/>
    <w:rsid w:val="00056814"/>
    <w:rsid w:val="00056F19"/>
    <w:rsid w:val="0006248D"/>
    <w:rsid w:val="0006779F"/>
    <w:rsid w:val="000A20FE"/>
    <w:rsid w:val="000B350D"/>
    <w:rsid w:val="000B763D"/>
    <w:rsid w:val="000E486A"/>
    <w:rsid w:val="00104254"/>
    <w:rsid w:val="0011772B"/>
    <w:rsid w:val="00142273"/>
    <w:rsid w:val="001640C6"/>
    <w:rsid w:val="00173C7A"/>
    <w:rsid w:val="00175DB9"/>
    <w:rsid w:val="00183981"/>
    <w:rsid w:val="001A2467"/>
    <w:rsid w:val="001A3A8D"/>
    <w:rsid w:val="001B4033"/>
    <w:rsid w:val="001C5DC3"/>
    <w:rsid w:val="001D22F5"/>
    <w:rsid w:val="001E3618"/>
    <w:rsid w:val="00244132"/>
    <w:rsid w:val="0027720C"/>
    <w:rsid w:val="002A4421"/>
    <w:rsid w:val="002D2CA9"/>
    <w:rsid w:val="002D689D"/>
    <w:rsid w:val="002F6E35"/>
    <w:rsid w:val="003628E2"/>
    <w:rsid w:val="00367994"/>
    <w:rsid w:val="003D7DDA"/>
    <w:rsid w:val="00406C2A"/>
    <w:rsid w:val="00420111"/>
    <w:rsid w:val="004412B9"/>
    <w:rsid w:val="00454FED"/>
    <w:rsid w:val="00473C3C"/>
    <w:rsid w:val="00490EA3"/>
    <w:rsid w:val="004A0C09"/>
    <w:rsid w:val="004C5B17"/>
    <w:rsid w:val="004D0104"/>
    <w:rsid w:val="004F1361"/>
    <w:rsid w:val="005067F6"/>
    <w:rsid w:val="0051221F"/>
    <w:rsid w:val="00525F2B"/>
    <w:rsid w:val="00530562"/>
    <w:rsid w:val="005562FE"/>
    <w:rsid w:val="00557989"/>
    <w:rsid w:val="005744D1"/>
    <w:rsid w:val="005A32E3"/>
    <w:rsid w:val="005B3C0C"/>
    <w:rsid w:val="006240AD"/>
    <w:rsid w:val="00633C24"/>
    <w:rsid w:val="00650699"/>
    <w:rsid w:val="00657E57"/>
    <w:rsid w:val="00696C46"/>
    <w:rsid w:val="006A08C2"/>
    <w:rsid w:val="006E4936"/>
    <w:rsid w:val="006E583B"/>
    <w:rsid w:val="006E740F"/>
    <w:rsid w:val="006F4E3A"/>
    <w:rsid w:val="00733378"/>
    <w:rsid w:val="007564A4"/>
    <w:rsid w:val="007777B1"/>
    <w:rsid w:val="0078616B"/>
    <w:rsid w:val="00793B87"/>
    <w:rsid w:val="007A49F2"/>
    <w:rsid w:val="00824DD8"/>
    <w:rsid w:val="00851005"/>
    <w:rsid w:val="00870524"/>
    <w:rsid w:val="00874C9A"/>
    <w:rsid w:val="008845BC"/>
    <w:rsid w:val="00891D0B"/>
    <w:rsid w:val="00896D58"/>
    <w:rsid w:val="008B405A"/>
    <w:rsid w:val="008B5A6B"/>
    <w:rsid w:val="008D424D"/>
    <w:rsid w:val="008D6321"/>
    <w:rsid w:val="008F0AD0"/>
    <w:rsid w:val="008F7739"/>
    <w:rsid w:val="009035F5"/>
    <w:rsid w:val="009279A2"/>
    <w:rsid w:val="00930C28"/>
    <w:rsid w:val="00944085"/>
    <w:rsid w:val="00946A27"/>
    <w:rsid w:val="009660C7"/>
    <w:rsid w:val="00973711"/>
    <w:rsid w:val="009852E6"/>
    <w:rsid w:val="009A0FFF"/>
    <w:rsid w:val="009B7EF5"/>
    <w:rsid w:val="00A4620E"/>
    <w:rsid w:val="00A4654E"/>
    <w:rsid w:val="00A65C41"/>
    <w:rsid w:val="00A73BBF"/>
    <w:rsid w:val="00A870F7"/>
    <w:rsid w:val="00AA6C5E"/>
    <w:rsid w:val="00AB29FA"/>
    <w:rsid w:val="00AD5641"/>
    <w:rsid w:val="00AE52CB"/>
    <w:rsid w:val="00AF0DBC"/>
    <w:rsid w:val="00B20D02"/>
    <w:rsid w:val="00B260B2"/>
    <w:rsid w:val="00B42CEE"/>
    <w:rsid w:val="00B51D55"/>
    <w:rsid w:val="00B632E1"/>
    <w:rsid w:val="00B70858"/>
    <w:rsid w:val="00B8151A"/>
    <w:rsid w:val="00B84EAF"/>
    <w:rsid w:val="00B84F2A"/>
    <w:rsid w:val="00B91653"/>
    <w:rsid w:val="00B927CC"/>
    <w:rsid w:val="00BE1F00"/>
    <w:rsid w:val="00BF464A"/>
    <w:rsid w:val="00C11D39"/>
    <w:rsid w:val="00C17172"/>
    <w:rsid w:val="00C2093A"/>
    <w:rsid w:val="00C25ECA"/>
    <w:rsid w:val="00C266A9"/>
    <w:rsid w:val="00C306C3"/>
    <w:rsid w:val="00C401BB"/>
    <w:rsid w:val="00C413AC"/>
    <w:rsid w:val="00C650C2"/>
    <w:rsid w:val="00C71D73"/>
    <w:rsid w:val="00C7735D"/>
    <w:rsid w:val="00CB1C1C"/>
    <w:rsid w:val="00CD736E"/>
    <w:rsid w:val="00D05200"/>
    <w:rsid w:val="00D17693"/>
    <w:rsid w:val="00D262FD"/>
    <w:rsid w:val="00D33EE2"/>
    <w:rsid w:val="00D62C7C"/>
    <w:rsid w:val="00D6697A"/>
    <w:rsid w:val="00D74E87"/>
    <w:rsid w:val="00D95FF1"/>
    <w:rsid w:val="00DB65FF"/>
    <w:rsid w:val="00DD0780"/>
    <w:rsid w:val="00DD5301"/>
    <w:rsid w:val="00DE6C1E"/>
    <w:rsid w:val="00DF051F"/>
    <w:rsid w:val="00DF32DE"/>
    <w:rsid w:val="00E02644"/>
    <w:rsid w:val="00E15139"/>
    <w:rsid w:val="00E16388"/>
    <w:rsid w:val="00E1679A"/>
    <w:rsid w:val="00E40B01"/>
    <w:rsid w:val="00E54E11"/>
    <w:rsid w:val="00E5655F"/>
    <w:rsid w:val="00E64406"/>
    <w:rsid w:val="00E76BF9"/>
    <w:rsid w:val="00E92322"/>
    <w:rsid w:val="00EA1691"/>
    <w:rsid w:val="00EB320B"/>
    <w:rsid w:val="00EB46D0"/>
    <w:rsid w:val="00EE01C0"/>
    <w:rsid w:val="00EF27B9"/>
    <w:rsid w:val="00EF47CD"/>
    <w:rsid w:val="00F20506"/>
    <w:rsid w:val="00F2793F"/>
    <w:rsid w:val="00F41144"/>
    <w:rsid w:val="00F52230"/>
    <w:rsid w:val="00F70F49"/>
    <w:rsid w:val="00F8072C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0CE6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A610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4831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4831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14109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E48312" w:themeColor="accent1" w:shadow="1"/>
        <w:left w:val="single" w:sz="2" w:space="10" w:color="E48312" w:themeColor="accent1" w:shadow="1"/>
        <w:bottom w:val="single" w:sz="2" w:space="10" w:color="E48312" w:themeColor="accent1" w:shadow="1"/>
        <w:right w:val="single" w:sz="2" w:space="10" w:color="E48312" w:themeColor="accent1" w:shadow="1"/>
      </w:pBdr>
      <w:ind w:left="1152" w:right="1152"/>
    </w:pPr>
    <w:rPr>
      <w:i/>
      <w:iCs/>
      <w:color w:val="E48312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E48312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AA610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E48312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E48312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71410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71410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24109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6E58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sha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1E79F17A814112A2EC5E238E0E0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363C6-FF3D-4578-83E3-EB1F15BEF4A9}"/>
      </w:docPartPr>
      <w:docPartBody>
        <w:p w:rsidR="000F534D" w:rsidRDefault="000F534D">
          <w:pPr>
            <w:pStyle w:val="771E79F17A814112A2EC5E238E0E09F3"/>
          </w:pPr>
          <w:r>
            <w:t>Sunday</w:t>
          </w:r>
        </w:p>
      </w:docPartBody>
    </w:docPart>
    <w:docPart>
      <w:docPartPr>
        <w:name w:val="E2102157736C43919203F8157F549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2C24C-4A91-48A8-AF4A-CB0DAF2D1838}"/>
      </w:docPartPr>
      <w:docPartBody>
        <w:p w:rsidR="000F534D" w:rsidRDefault="000F534D">
          <w:pPr>
            <w:pStyle w:val="E2102157736C43919203F8157F549A0D"/>
          </w:pPr>
          <w:r>
            <w:t>Monday</w:t>
          </w:r>
        </w:p>
      </w:docPartBody>
    </w:docPart>
    <w:docPart>
      <w:docPartPr>
        <w:name w:val="8D20648BC2CB42AD8121B432E79F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56E37-58D6-4BF5-A575-572277D517F3}"/>
      </w:docPartPr>
      <w:docPartBody>
        <w:p w:rsidR="000F534D" w:rsidRDefault="000F534D">
          <w:pPr>
            <w:pStyle w:val="8D20648BC2CB42AD8121B432E79F70D1"/>
          </w:pPr>
          <w:r>
            <w:t>Tuesday</w:t>
          </w:r>
        </w:p>
      </w:docPartBody>
    </w:docPart>
    <w:docPart>
      <w:docPartPr>
        <w:name w:val="2946F4EDBDD0433298DDFC6B50D61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718A4-9226-418E-8D3D-C8DDBD88A080}"/>
      </w:docPartPr>
      <w:docPartBody>
        <w:p w:rsidR="000F534D" w:rsidRDefault="000F534D">
          <w:pPr>
            <w:pStyle w:val="2946F4EDBDD0433298DDFC6B50D61FB8"/>
          </w:pPr>
          <w:r>
            <w:t>Wednesday</w:t>
          </w:r>
        </w:p>
      </w:docPartBody>
    </w:docPart>
    <w:docPart>
      <w:docPartPr>
        <w:name w:val="F6064A713B5F46F0BFCE644F3AC47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3AC46-789F-40F1-8509-BCD3526F52AC}"/>
      </w:docPartPr>
      <w:docPartBody>
        <w:p w:rsidR="000F534D" w:rsidRDefault="000F534D">
          <w:pPr>
            <w:pStyle w:val="F6064A713B5F46F0BFCE644F3AC47460"/>
          </w:pPr>
          <w:r>
            <w:t>Thursday</w:t>
          </w:r>
        </w:p>
      </w:docPartBody>
    </w:docPart>
    <w:docPart>
      <w:docPartPr>
        <w:name w:val="A9806B18F7394D5AADA817174C62F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EC1C8-6521-46BD-9B93-13AF2FCD35B9}"/>
      </w:docPartPr>
      <w:docPartBody>
        <w:p w:rsidR="000F534D" w:rsidRDefault="000F534D">
          <w:pPr>
            <w:pStyle w:val="A9806B18F7394D5AADA817174C62F4A6"/>
          </w:pPr>
          <w:r>
            <w:t>Friday</w:t>
          </w:r>
        </w:p>
      </w:docPartBody>
    </w:docPart>
    <w:docPart>
      <w:docPartPr>
        <w:name w:val="1CFE82C14FA14AFD9849660D10AB8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644E5-6C9F-4ED3-B96C-B1F8B3EF34D2}"/>
      </w:docPartPr>
      <w:docPartBody>
        <w:p w:rsidR="000F534D" w:rsidRDefault="000F534D">
          <w:pPr>
            <w:pStyle w:val="1CFE82C14FA14AFD9849660D10AB8F8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4D"/>
    <w:rsid w:val="000F534D"/>
    <w:rsid w:val="004272BA"/>
    <w:rsid w:val="00474568"/>
    <w:rsid w:val="0094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1E79F17A814112A2EC5E238E0E09F3">
    <w:name w:val="771E79F17A814112A2EC5E238E0E09F3"/>
  </w:style>
  <w:style w:type="paragraph" w:customStyle="1" w:styleId="E2102157736C43919203F8157F549A0D">
    <w:name w:val="E2102157736C43919203F8157F549A0D"/>
  </w:style>
  <w:style w:type="paragraph" w:customStyle="1" w:styleId="8D20648BC2CB42AD8121B432E79F70D1">
    <w:name w:val="8D20648BC2CB42AD8121B432E79F70D1"/>
  </w:style>
  <w:style w:type="paragraph" w:customStyle="1" w:styleId="2946F4EDBDD0433298DDFC6B50D61FB8">
    <w:name w:val="2946F4EDBDD0433298DDFC6B50D61FB8"/>
  </w:style>
  <w:style w:type="paragraph" w:customStyle="1" w:styleId="F6064A713B5F46F0BFCE644F3AC47460">
    <w:name w:val="F6064A713B5F46F0BFCE644F3AC47460"/>
  </w:style>
  <w:style w:type="paragraph" w:customStyle="1" w:styleId="A9806B18F7394D5AADA817174C62F4A6">
    <w:name w:val="A9806B18F7394D5AADA817174C62F4A6"/>
  </w:style>
  <w:style w:type="paragraph" w:customStyle="1" w:styleId="1CFE82C14FA14AFD9849660D10AB8F8E">
    <w:name w:val="1CFE82C14FA14AFD9849660D10AB8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6087A8F-6611-4BE5-BDC1-2ABBFFBD8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B16E3-4E8C-4292-8E49-AEDCFC626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53EE85-2F73-4C62-B386-65058D3A25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705</Words>
  <Characters>4019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2023-11-04T15:17:00Z</dcterms:created>
  <dcterms:modified xsi:type="dcterms:W3CDTF">2023-11-04T15:17:00Z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