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Calendar"/>
        <w:tblpPr w:leftFromText="187" w:rightFromText="187" w:vertAnchor="page" w:tblpXSpec="center" w:tblpY="1095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395"/>
        <w:gridCol w:w="2395"/>
        <w:gridCol w:w="2395"/>
        <w:gridCol w:w="2395"/>
        <w:gridCol w:w="2395"/>
        <w:gridCol w:w="2395"/>
      </w:tblGrid>
      <w:tr w:rsidR="00236E32" w14:paraId="20F36C12" w14:textId="77777777" w:rsidTr="003B43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3366"/>
          </w:tcPr>
          <w:p w14:paraId="0D347D0B" w14:textId="14F3A9DC" w:rsidR="000F09B9" w:rsidRDefault="000F09B9" w:rsidP="003B43B9">
            <w:pPr>
              <w:pStyle w:val="Days"/>
            </w:pPr>
            <w:bookmarkStart w:id="0" w:name="_Hlk149286271"/>
            <w:bookmarkEnd w:id="0"/>
            <w:r>
              <w:t>Theme:</w:t>
            </w:r>
          </w:p>
        </w:tc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3366"/>
          </w:tcPr>
          <w:p w14:paraId="0F932B1E" w14:textId="3ED722BC" w:rsidR="000F09B9" w:rsidRDefault="00097679" w:rsidP="003B43B9">
            <w:pPr>
              <w:pStyle w:val="Days"/>
            </w:pPr>
            <w:sdt>
              <w:sdtPr>
                <w:id w:val="-1020851123"/>
                <w:placeholder>
                  <w:docPart w:val="3BC465D7FD764E80A588F5A89074A42F"/>
                </w:placeholder>
                <w:temporary/>
                <w:showingPlcHdr/>
                <w15:appearance w15:val="hidden"/>
              </w:sdtPr>
              <w:sdtEndPr/>
              <w:sdtContent>
                <w:r w:rsidR="000F09B9">
                  <w:t>Monday</w:t>
                </w:r>
              </w:sdtContent>
            </w:sdt>
          </w:p>
        </w:tc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3366"/>
          </w:tcPr>
          <w:p w14:paraId="1BE9CD08" w14:textId="4F1E93BF" w:rsidR="000F09B9" w:rsidRDefault="00097679" w:rsidP="003B43B9">
            <w:pPr>
              <w:pStyle w:val="Days"/>
            </w:pPr>
            <w:sdt>
              <w:sdtPr>
                <w:id w:val="1121034790"/>
                <w:placeholder>
                  <w:docPart w:val="C9C867A35DE84E4FB7D41C8866DDD278"/>
                </w:placeholder>
                <w:temporary/>
                <w:showingPlcHdr/>
                <w15:appearance w15:val="hidden"/>
              </w:sdtPr>
              <w:sdtEndPr/>
              <w:sdtContent>
                <w:r w:rsidR="000F09B9">
                  <w:t>Tuesday</w:t>
                </w:r>
              </w:sdtContent>
            </w:sdt>
          </w:p>
        </w:tc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3366"/>
          </w:tcPr>
          <w:p w14:paraId="736B690C" w14:textId="1501A93C" w:rsidR="000F09B9" w:rsidRDefault="00EC4F5C" w:rsidP="003B43B9">
            <w:pPr>
              <w:pStyle w:val="Day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76832" behindDoc="0" locked="0" layoutInCell="1" allowOverlap="1" wp14:anchorId="0F0EF7BB" wp14:editId="20AC81F0">
                      <wp:simplePos x="0" y="0"/>
                      <wp:positionH relativeFrom="column">
                        <wp:posOffset>-64135</wp:posOffset>
                      </wp:positionH>
                      <wp:positionV relativeFrom="page">
                        <wp:posOffset>187960</wp:posOffset>
                      </wp:positionV>
                      <wp:extent cx="353060" cy="257810"/>
                      <wp:effectExtent l="13970" t="6350" r="13970" b="12065"/>
                      <wp:wrapNone/>
                      <wp:docPr id="1442769676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51DCB6B" w14:textId="18E3D043" w:rsidR="00C96937" w:rsidRPr="00C96937" w:rsidRDefault="00E06BAF" w:rsidP="00C96937">
                                  <w:pPr>
                                    <w:spacing w:before="0" w:after="0"/>
                                    <w:textboxTightWrap w:val="allLines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EF7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7" o:spid="_x0000_s1026" type="#_x0000_t202" style="position:absolute;left:0;text-align:left;margin-left:-5.05pt;margin-top:14.8pt;width:27.8pt;height:20.3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" filled="f" strokecolor="black [3213]">
                      <v:textbox>
                        <w:txbxContent>
                          <w:p w14:paraId="251DCB6B" w14:textId="18E3D043" w:rsidR="00C96937" w:rsidRPr="00C96937" w:rsidRDefault="00E06BAF" w:rsidP="00C96937">
                            <w:pPr>
                              <w:spacing w:before="0" w:after="0"/>
                              <w:textboxTightWrap w:val="allLines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sdt>
              <w:sdtPr>
                <w:id w:val="-328132386"/>
                <w:placeholder>
                  <w:docPart w:val="70E3C2A3481B49AAAA6E67B1588086C3"/>
                </w:placeholder>
                <w:temporary/>
                <w:showingPlcHdr/>
                <w15:appearance w15:val="hidden"/>
              </w:sdtPr>
              <w:sdtEndPr/>
              <w:sdtContent>
                <w:r w:rsidR="000F09B9">
                  <w:t>Wednesday</w:t>
                </w:r>
              </w:sdtContent>
            </w:sdt>
          </w:p>
        </w:tc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3366"/>
          </w:tcPr>
          <w:p w14:paraId="7AA9D396" w14:textId="3F8B610C" w:rsidR="000F09B9" w:rsidRDefault="00EC4F5C" w:rsidP="003B43B9">
            <w:pPr>
              <w:pStyle w:val="Day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77856" behindDoc="0" locked="0" layoutInCell="1" allowOverlap="1" wp14:anchorId="168B6D9C" wp14:editId="580E8183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185420</wp:posOffset>
                      </wp:positionV>
                      <wp:extent cx="346075" cy="257810"/>
                      <wp:effectExtent l="0" t="0" r="0" b="8890"/>
                      <wp:wrapNone/>
                      <wp:docPr id="1845362482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B1D68" w14:textId="3D3BC47D" w:rsidR="00C96937" w:rsidRPr="00640FB7" w:rsidRDefault="00E06BAF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B6D9C" id="Text Box 91" o:spid="_x0000_s1027" type="#_x0000_t202" style="position:absolute;left:0;text-align:left;margin-left:-5.15pt;margin-top:14.6pt;width:27.25pt;height:20.3pt;z-index:25157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" filled="f" strokecolor="black [3213]">
                      <v:textbox>
                        <w:txbxContent>
                          <w:p w14:paraId="46FB1D68" w14:textId="3D3BC47D" w:rsidR="00C96937" w:rsidRPr="00640FB7" w:rsidRDefault="00E06BAF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sdt>
              <w:sdtPr>
                <w:id w:val="1241452743"/>
                <w:placeholder>
                  <w:docPart w:val="D8AC72289B954D39B0CF419192AC4496"/>
                </w:placeholder>
                <w:temporary/>
                <w:showingPlcHdr/>
                <w15:appearance w15:val="hidden"/>
              </w:sdtPr>
              <w:sdtEndPr/>
              <w:sdtContent>
                <w:r w:rsidR="000F09B9">
                  <w:t>Thursday</w:t>
                </w:r>
              </w:sdtContent>
            </w:sdt>
          </w:p>
        </w:tc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3366"/>
          </w:tcPr>
          <w:p w14:paraId="602726CA" w14:textId="3080B5CD" w:rsidR="000F09B9" w:rsidRDefault="005F4CCC" w:rsidP="003B43B9">
            <w:pPr>
              <w:pStyle w:val="Day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5200" behindDoc="0" locked="0" layoutInCell="1" allowOverlap="1" wp14:anchorId="25EE5864" wp14:editId="51DA15A3">
                      <wp:simplePos x="0" y="0"/>
                      <wp:positionH relativeFrom="column">
                        <wp:posOffset>-60960</wp:posOffset>
                      </wp:positionH>
                      <wp:positionV relativeFrom="page">
                        <wp:posOffset>187960</wp:posOffset>
                      </wp:positionV>
                      <wp:extent cx="346075" cy="257810"/>
                      <wp:effectExtent l="0" t="0" r="15875" b="27940"/>
                      <wp:wrapNone/>
                      <wp:docPr id="1280149550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40B92" w14:textId="12ADCC30" w:rsidR="00C96937" w:rsidRPr="00640FB7" w:rsidRDefault="00E06BAF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E5864" id="Text Box 88" o:spid="_x0000_s1028" type="#_x0000_t202" style="position:absolute;left:0;text-align:left;margin-left:-4.8pt;margin-top:14.8pt;width:27.25pt;height:20.3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" filled="f" strokecolor="black [3213]">
                      <v:textbox>
                        <w:txbxContent>
                          <w:p w14:paraId="47E40B92" w14:textId="12ADCC30" w:rsidR="00C96937" w:rsidRPr="00640FB7" w:rsidRDefault="00E06BAF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sdt>
              <w:sdtPr>
                <w:id w:val="-65336403"/>
                <w:placeholder>
                  <w:docPart w:val="B1C133DB6751404AA473FE93FF07B3A7"/>
                </w:placeholder>
                <w:temporary/>
                <w:showingPlcHdr/>
                <w15:appearance w15:val="hidden"/>
              </w:sdtPr>
              <w:sdtEndPr/>
              <w:sdtContent>
                <w:r w:rsidR="000F09B9">
                  <w:t>Friday</w:t>
                </w:r>
              </w:sdtContent>
            </w:sdt>
          </w:p>
        </w:tc>
      </w:tr>
      <w:tr w:rsidR="00133758" w:rsidRPr="001B1DC9" w14:paraId="45742438" w14:textId="77777777" w:rsidTr="003B43B9">
        <w:trPr>
          <w:trHeight w:val="399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5D72DB" w14:textId="78C50D26" w:rsidR="000F09B9" w:rsidRDefault="000F09B9" w:rsidP="00B730E9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41AF450" w14:textId="67918290" w:rsidR="000F09B9" w:rsidRPr="00403F54" w:rsidRDefault="007652AC" w:rsidP="003B43B9">
            <w:pPr>
              <w:pStyle w:val="Dates"/>
              <w:jc w:val="center"/>
              <w:rPr>
                <w:color w:val="7B230B" w:themeColor="accent1" w:themeShade="BF"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44ACEB4" wp14:editId="1D5F7277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111125</wp:posOffset>
                      </wp:positionV>
                      <wp:extent cx="1350010" cy="937260"/>
                      <wp:effectExtent l="0" t="0" r="21590" b="15240"/>
                      <wp:wrapNone/>
                      <wp:docPr id="133729244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937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B32BF4D" w14:textId="266CEFBC" w:rsidR="007652AC" w:rsidRDefault="002B04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35D52A" wp14:editId="3E60EC44">
                                        <wp:extent cx="1150620" cy="849001"/>
                                        <wp:effectExtent l="0" t="0" r="0" b="8255"/>
                                        <wp:docPr id="1183099519" name="Picture 1183099519" descr="A group of pumpkins with flower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8597268" name="Picture 1" descr="A group of pumpkins with flower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650" cy="850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4ACEB4" id="Text Box 2" o:spid="_x0000_s1029" type="#_x0000_t202" style="position:absolute;left:0;text-align:left;margin-left:3.1pt;margin-top:8.75pt;width:106.3pt;height:73.8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" fillcolor="white [3201]" strokecolor="white [3212]" strokeweight=".5pt">
                      <v:textbox>
                        <w:txbxContent>
                          <w:p w14:paraId="7B32BF4D" w14:textId="266CEFBC" w:rsidR="007652AC" w:rsidRDefault="002B04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5D52A" wp14:editId="3E60EC44">
                                  <wp:extent cx="1150620" cy="849001"/>
                                  <wp:effectExtent l="0" t="0" r="0" b="8255"/>
                                  <wp:docPr id="1183099519" name="Picture 1183099519" descr="A group of pumpkins with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8597268" name="Picture 1" descr="A group of pumpkins with 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650" cy="850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64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18816" behindDoc="0" locked="0" layoutInCell="1" allowOverlap="1" wp14:anchorId="3CFB1479" wp14:editId="2F18F659">
                      <wp:simplePos x="0" y="0"/>
                      <wp:positionH relativeFrom="column">
                        <wp:posOffset>1449070</wp:posOffset>
                      </wp:positionH>
                      <wp:positionV relativeFrom="page">
                        <wp:posOffset>1200785</wp:posOffset>
                      </wp:positionV>
                      <wp:extent cx="350520" cy="257810"/>
                      <wp:effectExtent l="0" t="0" r="11430" b="27940"/>
                      <wp:wrapNone/>
                      <wp:docPr id="1102981129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43607" w14:textId="3421183C" w:rsidR="00C96937" w:rsidRPr="00640FB7" w:rsidRDefault="00A52DC3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B1479" id="Text Box 90" o:spid="_x0000_s1030" type="#_x0000_t202" style="position:absolute;left:0;text-align:left;margin-left:114.1pt;margin-top:94.55pt;width:27.6pt;height:20.3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" filled="f" strokecolor="black [3213]">
                      <v:textbox>
                        <w:txbxContent>
                          <w:p w14:paraId="55843607" w14:textId="3421183C" w:rsidR="00C96937" w:rsidRPr="00640FB7" w:rsidRDefault="00A52DC3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A19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94421A9" wp14:editId="3278A6E5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200025</wp:posOffset>
                      </wp:positionV>
                      <wp:extent cx="1410970" cy="901065"/>
                      <wp:effectExtent l="0" t="0" r="0" b="0"/>
                      <wp:wrapNone/>
                      <wp:docPr id="106071228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0970" cy="901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F5F29" w14:textId="660E9B42" w:rsidR="00BA19E4" w:rsidRDefault="00BA19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421A9" id="Text Box 1" o:spid="_x0000_s1031" type="#_x0000_t202" style="position:absolute;left:0;text-align:left;margin-left:-1.7pt;margin-top:15.75pt;width:111.1pt;height:70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" fillcolor="white [3201]" stroked="f" strokeweight=".5pt">
                      <v:textbox>
                        <w:txbxContent>
                          <w:p w14:paraId="078F5F29" w14:textId="660E9B42" w:rsidR="00BA19E4" w:rsidRDefault="00BA19E4"/>
                        </w:txbxContent>
                      </v:textbox>
                    </v:shape>
                  </w:pict>
                </mc:Fallback>
              </mc:AlternateContent>
            </w:r>
            <w:r w:rsidR="00E06BAF" w:rsidRPr="00403F54">
              <w:rPr>
                <w:color w:val="7B230B" w:themeColor="accent1" w:themeShade="BF"/>
                <w:sz w:val="19"/>
                <w:szCs w:val="19"/>
              </w:rPr>
              <w:t xml:space="preserve"> </w: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begin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IF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begin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DocVariable MonthStart \@ dddd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separate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>Thursday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end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= "Monday" 1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begin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IF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begin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=A2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separate"/>
            </w:r>
            <w:r w:rsidR="000F09B9" w:rsidRPr="00403F54">
              <w:rPr>
                <w:noProof/>
                <w:color w:val="7B230B" w:themeColor="accent1" w:themeShade="BF"/>
                <w:sz w:val="19"/>
                <w:szCs w:val="19"/>
              </w:rPr>
              <w:instrText>0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end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&lt;&gt; 0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begin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=A2+1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separate"/>
            </w:r>
            <w:r w:rsidR="000F09B9" w:rsidRPr="00403F54">
              <w:rPr>
                <w:noProof/>
                <w:color w:val="7B230B" w:themeColor="accent1" w:themeShade="BF"/>
                <w:sz w:val="19"/>
                <w:szCs w:val="19"/>
              </w:rPr>
              <w:instrText>2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end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instrText xml:space="preserve"> "" </w:instrText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end"/>
            </w:r>
            <w:r w:rsidR="000F09B9" w:rsidRPr="00403F54">
              <w:rPr>
                <w:color w:val="7B230B" w:themeColor="accent1" w:themeShade="BF"/>
                <w:sz w:val="19"/>
                <w:szCs w:val="19"/>
              </w:rPr>
              <w:fldChar w:fldCharType="end"/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1D7E1C5" w14:textId="50B49863" w:rsidR="00FB0801" w:rsidRDefault="00FB0801" w:rsidP="00FB0801">
            <w:pPr>
              <w:pStyle w:val="Dates"/>
              <w:tabs>
                <w:tab w:val="center" w:pos="1089"/>
                <w:tab w:val="right" w:pos="2179"/>
              </w:tabs>
              <w:spacing w:before="0" w:after="0"/>
              <w:rPr>
                <w:color w:val="7B230B" w:themeColor="accent1" w:themeShade="BF"/>
              </w:rPr>
            </w:pPr>
            <w:r>
              <w:rPr>
                <w:color w:val="7B230B" w:themeColor="accent1" w:themeShade="BF"/>
              </w:rPr>
              <w:tab/>
            </w:r>
          </w:p>
          <w:p w14:paraId="71FCF8BD" w14:textId="1F8261E0" w:rsidR="00FB0801" w:rsidRDefault="00FB0801" w:rsidP="00FB0801">
            <w:pPr>
              <w:pStyle w:val="Dates"/>
              <w:tabs>
                <w:tab w:val="center" w:pos="1089"/>
                <w:tab w:val="right" w:pos="2179"/>
              </w:tabs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6233BEB9" w14:textId="420F5391" w:rsidR="007E0523" w:rsidRDefault="00FB0801" w:rsidP="007E0523">
            <w:pPr>
              <w:pStyle w:val="Dates"/>
              <w:spacing w:before="0" w:after="0"/>
            </w:pPr>
            <w:r w:rsidRPr="001B1DC9">
              <w:rPr>
                <w:color w:val="7B230B" w:themeColor="accent1" w:themeShade="BF"/>
              </w:rPr>
              <w:fldChar w:fldCharType="begin"/>
            </w:r>
            <w:r w:rsidRPr="001B1DC9">
              <w:rPr>
                <w:color w:val="7B230B" w:themeColor="accent1" w:themeShade="BF"/>
              </w:rPr>
              <w:instrText xml:space="preserve"> IF </w:instrText>
            </w:r>
            <w:r w:rsidRPr="001B1DC9">
              <w:rPr>
                <w:color w:val="7B230B" w:themeColor="accent1" w:themeShade="BF"/>
              </w:rPr>
              <w:fldChar w:fldCharType="begin"/>
            </w:r>
            <w:r w:rsidRPr="001B1DC9">
              <w:rPr>
                <w:color w:val="7B230B" w:themeColor="accent1" w:themeShade="BF"/>
              </w:rPr>
              <w:instrText xml:space="preserve"> DocVariable MonthStart \@ dddd </w:instrText>
            </w:r>
            <w:r w:rsidRPr="001B1DC9">
              <w:rPr>
                <w:color w:val="7B230B" w:themeColor="accent1" w:themeShade="BF"/>
              </w:rPr>
              <w:fldChar w:fldCharType="separate"/>
            </w:r>
            <w:r w:rsidRPr="001B1DC9">
              <w:rPr>
                <w:color w:val="7B230B" w:themeColor="accent1" w:themeShade="BF"/>
              </w:rPr>
              <w:instrText>Thursday</w:instrText>
            </w:r>
            <w:r w:rsidRPr="001B1DC9">
              <w:rPr>
                <w:color w:val="7B230B" w:themeColor="accent1" w:themeShade="BF"/>
              </w:rPr>
              <w:fldChar w:fldCharType="end"/>
            </w:r>
            <w:r w:rsidRPr="001B1DC9">
              <w:rPr>
                <w:color w:val="7B230B" w:themeColor="accent1" w:themeShade="BF"/>
              </w:rPr>
              <w:instrText xml:space="preserve"> = "Wednesday" 1 </w:instrText>
            </w:r>
            <w:r w:rsidRPr="001B1DC9">
              <w:rPr>
                <w:color w:val="7B230B" w:themeColor="accent1" w:themeShade="BF"/>
              </w:rPr>
              <w:fldChar w:fldCharType="begin"/>
            </w:r>
            <w:r w:rsidRPr="001B1DC9">
              <w:rPr>
                <w:color w:val="7B230B" w:themeColor="accent1" w:themeShade="BF"/>
              </w:rPr>
              <w:instrText xml:space="preserve"> IF </w:instrText>
            </w:r>
            <w:r w:rsidRPr="001B1DC9">
              <w:rPr>
                <w:color w:val="7B230B" w:themeColor="accent1" w:themeShade="BF"/>
              </w:rPr>
              <w:fldChar w:fldCharType="begin"/>
            </w:r>
            <w:r w:rsidRPr="001B1DC9">
              <w:rPr>
                <w:color w:val="7B230B" w:themeColor="accent1" w:themeShade="BF"/>
              </w:rPr>
              <w:instrText xml:space="preserve"> =C2 </w:instrText>
            </w:r>
            <w:r w:rsidRPr="001B1DC9">
              <w:rPr>
                <w:color w:val="7B230B" w:themeColor="accent1" w:themeShade="BF"/>
              </w:rPr>
              <w:fldChar w:fldCharType="separate"/>
            </w:r>
            <w:r w:rsidRPr="001B1DC9">
              <w:rPr>
                <w:noProof/>
                <w:color w:val="7B230B" w:themeColor="accent1" w:themeShade="BF"/>
              </w:rPr>
              <w:instrText>0</w:instrText>
            </w:r>
            <w:r w:rsidRPr="001B1DC9">
              <w:rPr>
                <w:color w:val="7B230B" w:themeColor="accent1" w:themeShade="BF"/>
              </w:rPr>
              <w:fldChar w:fldCharType="end"/>
            </w:r>
            <w:r w:rsidRPr="001B1DC9">
              <w:rPr>
                <w:color w:val="7B230B" w:themeColor="accent1" w:themeShade="BF"/>
              </w:rPr>
              <w:instrText xml:space="preserve"> &lt;&gt; 0 </w:instrText>
            </w:r>
            <w:r w:rsidRPr="001B1DC9">
              <w:rPr>
                <w:color w:val="7B230B" w:themeColor="accent1" w:themeShade="BF"/>
              </w:rPr>
              <w:fldChar w:fldCharType="begin"/>
            </w:r>
            <w:r w:rsidRPr="001B1DC9">
              <w:rPr>
                <w:color w:val="7B230B" w:themeColor="accent1" w:themeShade="BF"/>
              </w:rPr>
              <w:instrText xml:space="preserve"> =C2+1 </w:instrText>
            </w:r>
            <w:r w:rsidRPr="001B1DC9">
              <w:rPr>
                <w:color w:val="7B230B" w:themeColor="accent1" w:themeShade="BF"/>
              </w:rPr>
              <w:fldChar w:fldCharType="separate"/>
            </w:r>
            <w:r w:rsidRPr="001B1DC9">
              <w:rPr>
                <w:noProof/>
                <w:color w:val="7B230B" w:themeColor="accent1" w:themeShade="BF"/>
              </w:rPr>
              <w:instrText>4</w:instrText>
            </w:r>
            <w:r w:rsidRPr="001B1DC9">
              <w:rPr>
                <w:color w:val="7B230B" w:themeColor="accent1" w:themeShade="BF"/>
              </w:rPr>
              <w:fldChar w:fldCharType="end"/>
            </w:r>
            <w:r w:rsidRPr="001B1DC9">
              <w:rPr>
                <w:color w:val="7B230B" w:themeColor="accent1" w:themeShade="BF"/>
              </w:rPr>
              <w:instrText xml:space="preserve"> "" </w:instrText>
            </w:r>
            <w:r w:rsidRPr="001B1DC9">
              <w:rPr>
                <w:color w:val="7B230B" w:themeColor="accent1" w:themeShade="BF"/>
              </w:rPr>
              <w:fldChar w:fldCharType="end"/>
            </w:r>
            <w:r w:rsidRPr="001B1DC9">
              <w:rPr>
                <w:color w:val="7B230B" w:themeColor="accent1" w:themeShade="BF"/>
              </w:rPr>
              <w:fldChar w:fldCharType="end"/>
            </w:r>
            <w:r w:rsidR="007E0523">
              <w:t xml:space="preserve"> </w:t>
            </w:r>
          </w:p>
          <w:p w14:paraId="791B7BCC" w14:textId="725F16E2" w:rsidR="000F09B9" w:rsidRPr="001B1DC9" w:rsidRDefault="00AB3C2A" w:rsidP="00631FE4">
            <w:pPr>
              <w:pStyle w:val="Dates"/>
              <w:spacing w:before="0" w:after="0" w:line="204" w:lineRule="auto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610A7200" wp14:editId="04160646">
                      <wp:simplePos x="0" y="0"/>
                      <wp:positionH relativeFrom="column">
                        <wp:posOffset>1450340</wp:posOffset>
                      </wp:positionH>
                      <wp:positionV relativeFrom="page">
                        <wp:posOffset>1189990</wp:posOffset>
                      </wp:positionV>
                      <wp:extent cx="350520" cy="257810"/>
                      <wp:effectExtent l="0" t="0" r="11430" b="27940"/>
                      <wp:wrapNone/>
                      <wp:docPr id="1128679428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C4769" w14:textId="09156091" w:rsidR="0064649C" w:rsidRPr="00640FB7" w:rsidRDefault="00A52DC3" w:rsidP="0064649C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A7200" id="_x0000_s1032" type="#_x0000_t202" style="position:absolute;left:0;text-align:left;margin-left:114.2pt;margin-top:93.7pt;width:27.6pt;height:20.3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" filled="f" strokecolor="windowText">
                      <v:textbox>
                        <w:txbxContent>
                          <w:p w14:paraId="241C4769" w14:textId="09156091" w:rsidR="0064649C" w:rsidRPr="00640FB7" w:rsidRDefault="00A52DC3" w:rsidP="0064649C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F09B9" w:rsidRPr="001B1DC9">
              <w:rPr>
                <w:color w:val="7B230B" w:themeColor="accent1" w:themeShade="BF"/>
              </w:rPr>
              <w:fldChar w:fldCharType="begin"/>
            </w:r>
            <w:r w:rsidR="000F09B9" w:rsidRPr="001B1DC9">
              <w:rPr>
                <w:color w:val="7B230B" w:themeColor="accent1" w:themeShade="BF"/>
              </w:rPr>
              <w:instrText xml:space="preserve"> IF </w:instrText>
            </w:r>
            <w:r w:rsidR="000F09B9" w:rsidRPr="001B1DC9">
              <w:rPr>
                <w:color w:val="7B230B" w:themeColor="accent1" w:themeShade="BF"/>
              </w:rPr>
              <w:fldChar w:fldCharType="begin"/>
            </w:r>
            <w:r w:rsidR="000F09B9" w:rsidRPr="001B1DC9">
              <w:rPr>
                <w:color w:val="7B230B" w:themeColor="accent1" w:themeShade="BF"/>
              </w:rPr>
              <w:instrText xml:space="preserve"> DocVariable MonthStart \@ dddd </w:instrText>
            </w:r>
            <w:r w:rsidR="000F09B9" w:rsidRPr="001B1DC9">
              <w:rPr>
                <w:color w:val="7B230B" w:themeColor="accent1" w:themeShade="BF"/>
              </w:rPr>
              <w:fldChar w:fldCharType="separate"/>
            </w:r>
            <w:r w:rsidR="000F09B9" w:rsidRPr="001B1DC9">
              <w:rPr>
                <w:color w:val="7B230B" w:themeColor="accent1" w:themeShade="BF"/>
              </w:rPr>
              <w:instrText>Thursday</w:instrText>
            </w:r>
            <w:r w:rsidR="000F09B9" w:rsidRPr="001B1DC9">
              <w:rPr>
                <w:color w:val="7B230B" w:themeColor="accent1" w:themeShade="BF"/>
              </w:rPr>
              <w:fldChar w:fldCharType="end"/>
            </w:r>
            <w:r w:rsidR="000F09B9" w:rsidRPr="001B1DC9">
              <w:rPr>
                <w:color w:val="7B230B" w:themeColor="accent1" w:themeShade="BF"/>
              </w:rPr>
              <w:instrText xml:space="preserve"> = "Tuesday" 1 </w:instrText>
            </w:r>
            <w:r w:rsidR="000F09B9" w:rsidRPr="001B1DC9">
              <w:rPr>
                <w:color w:val="7B230B" w:themeColor="accent1" w:themeShade="BF"/>
              </w:rPr>
              <w:fldChar w:fldCharType="begin"/>
            </w:r>
            <w:r w:rsidR="000F09B9" w:rsidRPr="001B1DC9">
              <w:rPr>
                <w:color w:val="7B230B" w:themeColor="accent1" w:themeShade="BF"/>
              </w:rPr>
              <w:instrText xml:space="preserve"> IF </w:instrText>
            </w:r>
            <w:r w:rsidR="000F09B9" w:rsidRPr="001B1DC9">
              <w:rPr>
                <w:color w:val="7B230B" w:themeColor="accent1" w:themeShade="BF"/>
              </w:rPr>
              <w:fldChar w:fldCharType="begin"/>
            </w:r>
            <w:r w:rsidR="000F09B9" w:rsidRPr="001B1DC9">
              <w:rPr>
                <w:color w:val="7B230B" w:themeColor="accent1" w:themeShade="BF"/>
              </w:rPr>
              <w:instrText xml:space="preserve"> =B2 </w:instrText>
            </w:r>
            <w:r w:rsidR="000F09B9" w:rsidRPr="001B1DC9">
              <w:rPr>
                <w:color w:val="7B230B" w:themeColor="accent1" w:themeShade="BF"/>
              </w:rPr>
              <w:fldChar w:fldCharType="separate"/>
            </w:r>
            <w:r w:rsidR="000F09B9" w:rsidRPr="001B1DC9">
              <w:rPr>
                <w:noProof/>
                <w:color w:val="7B230B" w:themeColor="accent1" w:themeShade="BF"/>
              </w:rPr>
              <w:instrText>0</w:instrText>
            </w:r>
            <w:r w:rsidR="000F09B9" w:rsidRPr="001B1DC9">
              <w:rPr>
                <w:color w:val="7B230B" w:themeColor="accent1" w:themeShade="BF"/>
              </w:rPr>
              <w:fldChar w:fldCharType="end"/>
            </w:r>
            <w:r w:rsidR="000F09B9" w:rsidRPr="001B1DC9">
              <w:rPr>
                <w:color w:val="7B230B" w:themeColor="accent1" w:themeShade="BF"/>
              </w:rPr>
              <w:instrText xml:space="preserve"> &lt;&gt; 0 </w:instrText>
            </w:r>
            <w:r w:rsidR="000F09B9" w:rsidRPr="001B1DC9">
              <w:rPr>
                <w:color w:val="7B230B" w:themeColor="accent1" w:themeShade="BF"/>
              </w:rPr>
              <w:fldChar w:fldCharType="begin"/>
            </w:r>
            <w:r w:rsidR="000F09B9" w:rsidRPr="001B1DC9">
              <w:rPr>
                <w:color w:val="7B230B" w:themeColor="accent1" w:themeShade="BF"/>
              </w:rPr>
              <w:instrText xml:space="preserve"> =B2+1 </w:instrText>
            </w:r>
            <w:r w:rsidR="000F09B9" w:rsidRPr="001B1DC9">
              <w:rPr>
                <w:color w:val="7B230B" w:themeColor="accent1" w:themeShade="BF"/>
              </w:rPr>
              <w:fldChar w:fldCharType="separate"/>
            </w:r>
            <w:r w:rsidR="000F09B9" w:rsidRPr="001B1DC9">
              <w:rPr>
                <w:noProof/>
                <w:color w:val="7B230B" w:themeColor="accent1" w:themeShade="BF"/>
              </w:rPr>
              <w:instrText>3</w:instrText>
            </w:r>
            <w:r w:rsidR="000F09B9" w:rsidRPr="001B1DC9">
              <w:rPr>
                <w:color w:val="7B230B" w:themeColor="accent1" w:themeShade="BF"/>
              </w:rPr>
              <w:fldChar w:fldCharType="end"/>
            </w:r>
            <w:r w:rsidR="000F09B9" w:rsidRPr="001B1DC9">
              <w:rPr>
                <w:color w:val="7B230B" w:themeColor="accent1" w:themeShade="BF"/>
              </w:rPr>
              <w:instrText xml:space="preserve"> "" </w:instrText>
            </w:r>
            <w:r w:rsidR="000F09B9" w:rsidRPr="001B1DC9">
              <w:rPr>
                <w:color w:val="7B230B" w:themeColor="accent1" w:themeShade="BF"/>
              </w:rPr>
              <w:fldChar w:fldCharType="end"/>
            </w:r>
            <w:r w:rsidR="000F09B9" w:rsidRPr="001B1DC9">
              <w:rPr>
                <w:color w:val="7B230B" w:themeColor="accent1" w:themeShade="BF"/>
              </w:rPr>
              <w:fldChar w:fldCharType="end"/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668310" w14:textId="77777777" w:rsidR="002F22DB" w:rsidRDefault="00D76E41" w:rsidP="002F22DB">
            <w:pPr>
              <w:pStyle w:val="Dates"/>
              <w:tabs>
                <w:tab w:val="center" w:pos="1089"/>
                <w:tab w:val="right" w:pos="2179"/>
              </w:tabs>
              <w:spacing w:before="0" w:after="0"/>
              <w:jc w:val="left"/>
              <w:rPr>
                <w:color w:val="7B230B" w:themeColor="accent1" w:themeShade="BF"/>
              </w:rPr>
            </w:pPr>
            <w:r>
              <w:rPr>
                <w:color w:val="7B230B" w:themeColor="accent1" w:themeShade="BF"/>
              </w:rPr>
              <w:tab/>
            </w:r>
          </w:p>
          <w:p w14:paraId="6963F9B8" w14:textId="77777777" w:rsidR="002F22DB" w:rsidRDefault="002F22DB" w:rsidP="002F22DB">
            <w:pPr>
              <w:pStyle w:val="Dates"/>
              <w:tabs>
                <w:tab w:val="center" w:pos="1089"/>
                <w:tab w:val="right" w:pos="2179"/>
              </w:tabs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24CD8A59" w14:textId="62C32DA1" w:rsidR="00236E32" w:rsidRPr="002F2BFD" w:rsidRDefault="00323A4A" w:rsidP="00323A4A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1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6E39F357" w14:textId="16B10726" w:rsidR="002217A5" w:rsidRDefault="00A3226D" w:rsidP="00323A4A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  <w:r>
              <w:rPr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2E26E374" wp14:editId="5C2B6CA6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23495</wp:posOffset>
                      </wp:positionV>
                      <wp:extent cx="1150620" cy="373380"/>
                      <wp:effectExtent l="0" t="0" r="11430" b="26670"/>
                      <wp:wrapNone/>
                      <wp:docPr id="170883941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62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F76EB38" w14:textId="15813B3B" w:rsidR="00A3226D" w:rsidRDefault="00A322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C9F711" wp14:editId="7417F63A">
                                        <wp:extent cx="982980" cy="275590"/>
                                        <wp:effectExtent l="0" t="0" r="7620" b="0"/>
                                        <wp:docPr id="1755035146" name="Picture 1755035146" descr="A group of colorful leav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3092354" name="Picture 1" descr="A group of colorful leav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980" cy="27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26E374" id="Text Box 7" o:spid="_x0000_s1033" type="#_x0000_t202" style="position:absolute;left:0;text-align:left;margin-left:7.8pt;margin-top:1.85pt;width:90.6pt;height:29.4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" fillcolor="white [3201]" strokecolor="white [3212]" strokeweight=".5pt">
                      <v:textbox>
                        <w:txbxContent>
                          <w:p w14:paraId="3F76EB38" w14:textId="15813B3B" w:rsidR="00A3226D" w:rsidRDefault="00A32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9F711" wp14:editId="7417F63A">
                                  <wp:extent cx="982980" cy="275590"/>
                                  <wp:effectExtent l="0" t="0" r="7620" b="0"/>
                                  <wp:docPr id="1755035146" name="Picture 1755035146" descr="A group of colorful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092354" name="Picture 1" descr="A group of colorful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C80B8C" w14:textId="77777777" w:rsidR="002217A5" w:rsidRDefault="002217A5" w:rsidP="002217A5">
            <w:pPr>
              <w:pStyle w:val="Dates"/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070FA72E" w14:textId="77777777" w:rsidR="00A3226D" w:rsidRDefault="00A3226D" w:rsidP="00A3226D">
            <w:pPr>
              <w:jc w:val="right"/>
            </w:pPr>
          </w:p>
          <w:p w14:paraId="2E69400A" w14:textId="444B7FAE" w:rsidR="00A3226D" w:rsidRPr="00A3226D" w:rsidRDefault="00A3226D" w:rsidP="00A3226D">
            <w:pPr>
              <w:jc w:val="center"/>
            </w:pPr>
            <w:r>
              <w:t>Wear Fall Colors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9F7B8D7" w14:textId="3B96A5D0" w:rsidR="00323A4A" w:rsidRDefault="00323A4A" w:rsidP="0064649C">
            <w:pPr>
              <w:pStyle w:val="Dates"/>
              <w:jc w:val="left"/>
              <w:rPr>
                <w:color w:val="7B230B" w:themeColor="accent1" w:themeShade="BF"/>
              </w:rPr>
            </w:pPr>
            <w:r>
              <w:rPr>
                <w:color w:val="7B230B" w:themeColor="accent1" w:themeShade="BF"/>
              </w:rPr>
              <w:t xml:space="preserve">             </w:t>
            </w:r>
          </w:p>
          <w:p w14:paraId="16CA8E16" w14:textId="45C54B22" w:rsidR="00337777" w:rsidRPr="002F2BFD" w:rsidRDefault="00AB3C2A" w:rsidP="00323A4A">
            <w:pPr>
              <w:pStyle w:val="Dates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90144" behindDoc="0" locked="0" layoutInCell="1" allowOverlap="1" wp14:anchorId="519B0D5D" wp14:editId="24501A74">
                      <wp:simplePos x="0" y="0"/>
                      <wp:positionH relativeFrom="column">
                        <wp:posOffset>-73025</wp:posOffset>
                      </wp:positionH>
                      <wp:positionV relativeFrom="page">
                        <wp:posOffset>1200785</wp:posOffset>
                      </wp:positionV>
                      <wp:extent cx="327660" cy="257810"/>
                      <wp:effectExtent l="0" t="0" r="15240" b="27940"/>
                      <wp:wrapNone/>
                      <wp:docPr id="902618402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F9E37" w14:textId="44CC44CE" w:rsidR="00C96937" w:rsidRPr="00640FB7" w:rsidRDefault="00A52DC3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B0D5D" id="Text Box 87" o:spid="_x0000_s1034" type="#_x0000_t202" style="position:absolute;left:0;text-align:left;margin-left:-5.75pt;margin-top:94.55pt;width:25.8pt;height:20.3pt;z-index:25159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" filled="f" strokecolor="black [3213]">
                      <v:textbox>
                        <w:txbxContent>
                          <w:p w14:paraId="29CF9E37" w14:textId="44CC44CE" w:rsidR="00C96937" w:rsidRPr="00640FB7" w:rsidRDefault="00A52DC3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23A4A" w:rsidRPr="002F2BFD">
              <w:rPr>
                <w:b/>
                <w:bCs/>
                <w:color w:val="7B230B" w:themeColor="accent1" w:themeShade="BF"/>
              </w:rPr>
              <w:t xml:space="preserve">Room 2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="00323A4A"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="00323A4A" w:rsidRPr="002F2BFD">
              <w:rPr>
                <w:b/>
                <w:bCs/>
                <w:color w:val="7B230B" w:themeColor="accent1" w:themeShade="BF"/>
              </w:rPr>
              <w:t>onferences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4235D71" w14:textId="71CC018B" w:rsidR="0005455E" w:rsidRPr="00A12595" w:rsidRDefault="0005455E" w:rsidP="00A12595">
            <w:pPr>
              <w:pStyle w:val="Dates"/>
              <w:spacing w:before="0" w:after="0"/>
              <w:rPr>
                <w:b/>
                <w:bCs/>
                <w:color w:val="7B230B" w:themeColor="accent1" w:themeShade="BF"/>
              </w:rPr>
            </w:pPr>
          </w:p>
          <w:p w14:paraId="25E01A9D" w14:textId="77777777" w:rsidR="0064649C" w:rsidRDefault="0064649C" w:rsidP="0064649C">
            <w:pPr>
              <w:pStyle w:val="Dates"/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3D48D479" w14:textId="2FB48B71" w:rsidR="00A12595" w:rsidRPr="002F2BFD" w:rsidRDefault="00063E2B" w:rsidP="00A95FAB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3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1E2D1D9A" w14:textId="3A64136E" w:rsidR="00A12595" w:rsidRDefault="00A12595" w:rsidP="007D3D37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73B99C49" w14:textId="3C134A4C" w:rsidR="00A12595" w:rsidRPr="001B1DC9" w:rsidRDefault="005F4CCC" w:rsidP="007D3D37">
            <w:pPr>
              <w:pStyle w:val="Dates"/>
              <w:spacing w:before="0" w:after="0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7248" behindDoc="0" locked="0" layoutInCell="1" allowOverlap="1" wp14:anchorId="0BDA2C68" wp14:editId="5D151C54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1200785</wp:posOffset>
                      </wp:positionV>
                      <wp:extent cx="335280" cy="257810"/>
                      <wp:effectExtent l="0" t="0" r="26670" b="27940"/>
                      <wp:wrapNone/>
                      <wp:docPr id="1688384967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739C92" w14:textId="672D2E2F" w:rsidR="00C96937" w:rsidRPr="00640FB7" w:rsidRDefault="00A52DC3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A2C68" id="Text Box 86" o:spid="_x0000_s1035" type="#_x0000_t202" style="position:absolute;left:0;text-align:left;margin-left:-5.5pt;margin-top:94.55pt;width:26.4pt;height:20.3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" filled="f" strokecolor="black [3213]">
                      <v:textbox>
                        <w:txbxContent>
                          <w:p w14:paraId="0B739C92" w14:textId="672D2E2F" w:rsidR="00C96937" w:rsidRPr="00640FB7" w:rsidRDefault="00A52DC3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133758" w:rsidRPr="001B1DC9" w14:paraId="3C98F75E" w14:textId="77777777" w:rsidTr="002B3C6F">
        <w:trPr>
          <w:trHeight w:val="1440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F057DD" w14:textId="77777777" w:rsidR="00505A52" w:rsidRDefault="00EC4F5C" w:rsidP="00505A52">
            <w:pPr>
              <w:pStyle w:val="Dates"/>
              <w:jc w:val="center"/>
              <w:rPr>
                <w:color w:val="7B230B" w:themeColor="accent1" w:themeShade="BF"/>
                <w:sz w:val="32"/>
                <w:szCs w:val="32"/>
              </w:rPr>
            </w:pPr>
            <w:r w:rsidRPr="006A407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17792" behindDoc="0" locked="0" layoutInCell="1" allowOverlap="1" wp14:anchorId="2E885E2A" wp14:editId="159D7416">
                      <wp:simplePos x="0" y="0"/>
                      <wp:positionH relativeFrom="column">
                        <wp:posOffset>1461135</wp:posOffset>
                      </wp:positionH>
                      <wp:positionV relativeFrom="page">
                        <wp:posOffset>923290</wp:posOffset>
                      </wp:positionV>
                      <wp:extent cx="358140" cy="257810"/>
                      <wp:effectExtent l="0" t="0" r="22860" b="27940"/>
                      <wp:wrapNone/>
                      <wp:docPr id="887355386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43F77" w14:textId="4E4FF2FB" w:rsidR="00C96937" w:rsidRPr="00640FB7" w:rsidRDefault="00241B55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85E2A" id="Text Box 85" o:spid="_x0000_s1036" type="#_x0000_t202" style="position:absolute;left:0;text-align:left;margin-left:115.05pt;margin-top:72.7pt;width:28.2pt;height:20.3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" filled="f" strokecolor="black [3213]">
                      <v:textbox>
                        <w:txbxContent>
                          <w:p w14:paraId="74E43F77" w14:textId="4E4FF2FB" w:rsidR="00C96937" w:rsidRPr="00640FB7" w:rsidRDefault="00241B55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652AC">
              <w:rPr>
                <w:color w:val="7B230B" w:themeColor="accent1" w:themeShade="BF"/>
                <w:sz w:val="32"/>
                <w:szCs w:val="32"/>
              </w:rPr>
              <w:t>Food Drive</w:t>
            </w:r>
            <w:r w:rsidR="00505A52">
              <w:rPr>
                <w:color w:val="7B230B" w:themeColor="accent1" w:themeShade="BF"/>
                <w:sz w:val="32"/>
                <w:szCs w:val="32"/>
              </w:rPr>
              <w:t>:</w:t>
            </w:r>
          </w:p>
          <w:p w14:paraId="4EAC371C" w14:textId="7F3CC336" w:rsidR="00505A52" w:rsidRPr="006A4076" w:rsidRDefault="00505A52" w:rsidP="00505A52">
            <w:pPr>
              <w:pStyle w:val="Dates"/>
              <w:jc w:val="center"/>
              <w:rPr>
                <w:color w:val="7B230B" w:themeColor="accent1" w:themeShade="BF"/>
                <w:sz w:val="32"/>
                <w:szCs w:val="32"/>
              </w:rPr>
            </w:pPr>
            <w:r>
              <w:rPr>
                <w:color w:val="7B230B" w:themeColor="accent1" w:themeShade="BF"/>
                <w:sz w:val="32"/>
                <w:szCs w:val="32"/>
              </w:rPr>
              <w:t>Nov. 1</w:t>
            </w:r>
            <w:r w:rsidRPr="00505A52">
              <w:rPr>
                <w:color w:val="7B230B" w:themeColor="accent1" w:themeShade="BF"/>
                <w:sz w:val="32"/>
                <w:szCs w:val="32"/>
                <w:vertAlign w:val="superscript"/>
              </w:rPr>
              <w:t>st</w:t>
            </w:r>
            <w:r>
              <w:rPr>
                <w:color w:val="7B230B" w:themeColor="accent1" w:themeShade="BF"/>
                <w:sz w:val="32"/>
                <w:szCs w:val="32"/>
              </w:rPr>
              <w:t>-17th</w:t>
            </w: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CB0F2E" w14:textId="77777777" w:rsidR="000F09B9" w:rsidRPr="001B1DC9" w:rsidRDefault="000F09B9" w:rsidP="003B43B9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1221AA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A25B51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95DCEA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48B01B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</w:tr>
      <w:tr w:rsidR="003307AB" w:rsidRPr="001B1DC9" w14:paraId="348FF2EC" w14:textId="3B681EC2" w:rsidTr="0063207B">
        <w:trPr>
          <w:trHeight w:val="417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F069F0" w14:textId="6ED4BBCC" w:rsidR="000F09B9" w:rsidRPr="00640FB7" w:rsidRDefault="00FB3592" w:rsidP="00835985">
            <w:pPr>
              <w:pStyle w:val="Dates"/>
              <w:jc w:val="center"/>
              <w:rPr>
                <w:color w:val="7B230B" w:themeColor="accent1" w:themeShade="BF"/>
                <w:sz w:val="22"/>
                <w:szCs w:val="22"/>
              </w:rPr>
            </w:pPr>
            <w:r>
              <w:rPr>
                <w:color w:val="7B230B" w:themeColor="accent1" w:themeShade="BF"/>
                <w:sz w:val="22"/>
                <w:szCs w:val="22"/>
              </w:rPr>
              <w:t>Bright Curriculum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2402313" w14:textId="157E5658" w:rsidR="00A873E4" w:rsidRDefault="00A873E4" w:rsidP="00A873E4">
            <w:pPr>
              <w:pStyle w:val="Dates"/>
              <w:rPr>
                <w:color w:val="7B230B" w:themeColor="accent1" w:themeShade="BF"/>
              </w:rPr>
            </w:pPr>
          </w:p>
          <w:p w14:paraId="6A17D46F" w14:textId="0E96AEC3" w:rsidR="00E67318" w:rsidRPr="002F2BFD" w:rsidRDefault="00063E2B" w:rsidP="00A160DC">
            <w:pPr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737F7" w:rsidRPr="002F2BFD">
              <w:rPr>
                <w:b/>
                <w:bCs/>
                <w:color w:val="7B230B" w:themeColor="accent1" w:themeShade="BF"/>
              </w:rPr>
              <w:t>4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24F22F51" w14:textId="77777777" w:rsidR="00853382" w:rsidRPr="002F2BFD" w:rsidRDefault="00853382" w:rsidP="00A160DC">
            <w:pPr>
              <w:jc w:val="center"/>
              <w:rPr>
                <w:b/>
                <w:bCs/>
                <w:color w:val="7B230B" w:themeColor="accent1" w:themeShade="BF"/>
              </w:rPr>
            </w:pPr>
          </w:p>
          <w:p w14:paraId="5A4F5636" w14:textId="3F56C695" w:rsidR="00853382" w:rsidRPr="00E67318" w:rsidRDefault="00853382" w:rsidP="00A160DC">
            <w:pPr>
              <w:jc w:val="center"/>
            </w:pPr>
            <w:r w:rsidRPr="002F2BFD">
              <w:rPr>
                <w:b/>
                <w:bCs/>
                <w:color w:val="7B230B" w:themeColor="accent1" w:themeShade="BF"/>
              </w:rPr>
              <w:t>Disguise a turkey project sent home!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816F006" w14:textId="2B518B70" w:rsidR="00CE2418" w:rsidRDefault="00CE2418" w:rsidP="0063207B">
            <w:pPr>
              <w:pStyle w:val="Dates"/>
              <w:spacing w:before="0" w:after="0"/>
              <w:rPr>
                <w:b/>
                <w:bCs/>
                <w:color w:val="7B230B" w:themeColor="accent1" w:themeShade="BF"/>
              </w:rPr>
            </w:pPr>
          </w:p>
          <w:p w14:paraId="37322664" w14:textId="77777777" w:rsidR="00CE2418" w:rsidRDefault="00CE2418" w:rsidP="00CE2418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</w:p>
          <w:p w14:paraId="546C0F90" w14:textId="673D85DF" w:rsidR="007D3D37" w:rsidRPr="002F2BFD" w:rsidRDefault="00063E2B" w:rsidP="00CE2418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5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  <w:r w:rsidRPr="002F2BFD">
              <w:rPr>
                <w:b/>
                <w:bCs/>
                <w:noProof/>
              </w:rPr>
              <w:t xml:space="preserve"> </w:t>
            </w:r>
            <w:r w:rsidR="00EC4F5C"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93216" behindDoc="0" locked="0" layoutInCell="1" allowOverlap="1" wp14:anchorId="4CC7EF76" wp14:editId="2DE93232">
                      <wp:simplePos x="0" y="0"/>
                      <wp:positionH relativeFrom="column">
                        <wp:posOffset>-71120</wp:posOffset>
                      </wp:positionH>
                      <wp:positionV relativeFrom="page">
                        <wp:posOffset>1208405</wp:posOffset>
                      </wp:positionV>
                      <wp:extent cx="345440" cy="257810"/>
                      <wp:effectExtent l="0" t="0" r="0" b="8890"/>
                      <wp:wrapNone/>
                      <wp:docPr id="994490441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44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67A0B9" w14:textId="1859EA86" w:rsidR="00C96937" w:rsidRPr="00640FB7" w:rsidRDefault="00E67318" w:rsidP="00242B0D">
                                  <w:pPr>
                                    <w:jc w:val="righ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  <w:r w:rsidR="00A52DC3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7EF76" id="Text Box 83" o:spid="_x0000_s1037" type="#_x0000_t202" style="position:absolute;left:0;text-align:left;margin-left:-5.6pt;margin-top:95.15pt;width:27.2pt;height:20.3pt;z-index:25159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" filled="f" strokecolor="black [3213]">
                      <v:textbox>
                        <w:txbxContent>
                          <w:p w14:paraId="2067A0B9" w14:textId="1859EA86" w:rsidR="00C96937" w:rsidRPr="00640FB7" w:rsidRDefault="00E67318" w:rsidP="00242B0D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="00A52DC3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4C57C158" w14:textId="6F8FC352" w:rsidR="00386C5F" w:rsidRDefault="00386C5F" w:rsidP="003B43B9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</w:p>
          <w:p w14:paraId="2FDB6591" w14:textId="77777777" w:rsidR="00E3794A" w:rsidRDefault="00E3794A" w:rsidP="003B43B9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</w:p>
          <w:p w14:paraId="72AF99A9" w14:textId="20664784" w:rsidR="00A3226D" w:rsidRPr="002F2BFD" w:rsidRDefault="00063E2B" w:rsidP="00A95FAB">
            <w:pPr>
              <w:pStyle w:val="Dates"/>
              <w:spacing w:before="0" w:after="0"/>
              <w:jc w:val="center"/>
              <w:rPr>
                <w:b/>
                <w:bCs/>
                <w:noProof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5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  <w:r w:rsidRPr="002F2BFD">
              <w:rPr>
                <w:b/>
                <w:bCs/>
                <w:noProof/>
              </w:rPr>
              <w:t xml:space="preserve"> </w:t>
            </w:r>
          </w:p>
          <w:p w14:paraId="61B7D5F5" w14:textId="77777777" w:rsidR="00EC07FC" w:rsidRDefault="00A3226D" w:rsidP="00A95FAB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  <w:r>
              <w:rPr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0BF3663" wp14:editId="207B1043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6350</wp:posOffset>
                      </wp:positionV>
                      <wp:extent cx="1165860" cy="373380"/>
                      <wp:effectExtent l="0" t="0" r="15240" b="26670"/>
                      <wp:wrapNone/>
                      <wp:docPr id="17550834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373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FF141F3" w14:textId="77777777" w:rsidR="00A3226D" w:rsidRDefault="00A3226D" w:rsidP="00A322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BCB63" wp14:editId="09367314">
                                        <wp:extent cx="982980" cy="275590"/>
                                        <wp:effectExtent l="0" t="0" r="7620" b="0"/>
                                        <wp:docPr id="2081395762" name="Picture 2081395762" descr="A group of colorful leav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3092354" name="Picture 1" descr="A group of colorful leav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980" cy="27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BF3663" id="_x0000_s1038" type="#_x0000_t202" style="position:absolute;left:0;text-align:left;margin-left:7.8pt;margin-top:.5pt;width:91.8pt;height:29.4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" fillcolor="window" strokecolor="white [3212]" strokeweight=".5pt">
                      <v:textbox>
                        <w:txbxContent>
                          <w:p w14:paraId="2FF141F3" w14:textId="77777777" w:rsidR="00A3226D" w:rsidRDefault="00A3226D" w:rsidP="00A32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BCB63" wp14:editId="09367314">
                                  <wp:extent cx="982980" cy="275590"/>
                                  <wp:effectExtent l="0" t="0" r="7620" b="0"/>
                                  <wp:docPr id="2081395762" name="Picture 2081395762" descr="A group of colorful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092354" name="Picture 1" descr="A group of colorful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C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28032" behindDoc="0" locked="0" layoutInCell="1" allowOverlap="1" wp14:anchorId="7A5E620E" wp14:editId="2C642184">
                      <wp:simplePos x="0" y="0"/>
                      <wp:positionH relativeFrom="column">
                        <wp:posOffset>-61595</wp:posOffset>
                      </wp:positionH>
                      <wp:positionV relativeFrom="page">
                        <wp:posOffset>1213485</wp:posOffset>
                      </wp:positionV>
                      <wp:extent cx="332740" cy="257810"/>
                      <wp:effectExtent l="0" t="0" r="10160" b="27940"/>
                      <wp:wrapNone/>
                      <wp:docPr id="13242650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75C1A" w14:textId="6CF16B22" w:rsidR="00C96937" w:rsidRPr="00640FB7" w:rsidRDefault="00A52DC3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E620E" id="Text Box 82" o:spid="_x0000_s1039" type="#_x0000_t202" style="position:absolute;left:0;text-align:left;margin-left:-4.85pt;margin-top:95.55pt;width:26.2pt;height:20.3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" filled="f" strokecolor="black [3213]">
                      <v:textbox>
                        <w:txbxContent>
                          <w:p w14:paraId="66375C1A" w14:textId="6CF16B22" w:rsidR="00C96937" w:rsidRPr="00640FB7" w:rsidRDefault="00A52DC3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633C57A" w14:textId="77777777" w:rsidR="00A3226D" w:rsidRDefault="00A3226D" w:rsidP="00A3226D">
            <w:pPr>
              <w:rPr>
                <w:color w:val="7B230B" w:themeColor="accent1" w:themeShade="BF"/>
              </w:rPr>
            </w:pPr>
          </w:p>
          <w:p w14:paraId="0D8E2DBA" w14:textId="77777777" w:rsidR="00A3226D" w:rsidRDefault="00A3226D" w:rsidP="00A3226D">
            <w:pPr>
              <w:jc w:val="right"/>
            </w:pPr>
          </w:p>
          <w:p w14:paraId="65F0B8F7" w14:textId="0CE1886D" w:rsidR="00A3226D" w:rsidRPr="00A3226D" w:rsidRDefault="00A3226D" w:rsidP="00A3226D">
            <w:pPr>
              <w:jc w:val="center"/>
            </w:pPr>
            <w:r>
              <w:t>Wear Fall Colors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459473C" w14:textId="77777777" w:rsidR="00063E2B" w:rsidRDefault="00063E2B" w:rsidP="00234393">
            <w:pPr>
              <w:pStyle w:val="Dates"/>
              <w:spacing w:before="0" w:after="0"/>
              <w:jc w:val="left"/>
              <w:rPr>
                <w:b/>
                <w:bCs/>
                <w:color w:val="7B230B" w:themeColor="accent1" w:themeShade="BF"/>
              </w:rPr>
            </w:pPr>
          </w:p>
          <w:p w14:paraId="08B3A4BB" w14:textId="77777777" w:rsidR="00063E2B" w:rsidRDefault="00063E2B" w:rsidP="00234393">
            <w:pPr>
              <w:pStyle w:val="Dates"/>
              <w:spacing w:before="0" w:after="0"/>
              <w:jc w:val="left"/>
              <w:rPr>
                <w:b/>
                <w:bCs/>
                <w:color w:val="7B230B" w:themeColor="accent1" w:themeShade="BF"/>
              </w:rPr>
            </w:pPr>
          </w:p>
          <w:p w14:paraId="5B57F2EA" w14:textId="0D409EE6" w:rsidR="007D3D37" w:rsidRPr="002F2BFD" w:rsidRDefault="00A52DC3" w:rsidP="00A95FAB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37A7E399" wp14:editId="5275091C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1210310</wp:posOffset>
                      </wp:positionV>
                      <wp:extent cx="349250" cy="257810"/>
                      <wp:effectExtent l="0" t="0" r="12700" b="27940"/>
                      <wp:wrapNone/>
                      <wp:docPr id="433195906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C57BE" w14:textId="72ACB5CE" w:rsidR="00A52DC3" w:rsidRPr="00640FB7" w:rsidRDefault="00A52DC3" w:rsidP="00A52DC3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7E399" id="Text Box 80" o:spid="_x0000_s1040" type="#_x0000_t202" style="position:absolute;left:0;text-align:left;margin-left:-5.15pt;margin-top:95.3pt;width:27.5pt;height:20.3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" filled="f" strokecolor="windowText">
                      <v:textbox>
                        <w:txbxContent>
                          <w:p w14:paraId="2A3C57BE" w14:textId="72ACB5CE" w:rsidR="00A52DC3" w:rsidRPr="00640FB7" w:rsidRDefault="00A52DC3" w:rsidP="00A52DC3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63E2B"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6</w:t>
            </w:r>
            <w:r w:rsidR="00063E2B"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="00063E2B"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="00063E2B" w:rsidRPr="002F2BFD">
              <w:rPr>
                <w:b/>
                <w:bCs/>
                <w:color w:val="7B230B" w:themeColor="accent1" w:themeShade="BF"/>
              </w:rPr>
              <w:t>onferences</w:t>
            </w:r>
            <w:r w:rsidR="00063E2B" w:rsidRPr="002F2BFD">
              <w:rPr>
                <w:b/>
                <w:bCs/>
                <w:noProof/>
              </w:rPr>
              <w:t xml:space="preserve"> </w:t>
            </w:r>
            <w:r w:rsidR="005F4CCC"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01408" behindDoc="0" locked="0" layoutInCell="1" allowOverlap="1" wp14:anchorId="22A735CB" wp14:editId="7344E363">
                      <wp:simplePos x="0" y="0"/>
                      <wp:positionH relativeFrom="column">
                        <wp:posOffset>1447165</wp:posOffset>
                      </wp:positionH>
                      <wp:positionV relativeFrom="page">
                        <wp:posOffset>1199515</wp:posOffset>
                      </wp:positionV>
                      <wp:extent cx="346075" cy="257810"/>
                      <wp:effectExtent l="0" t="0" r="15875" b="27940"/>
                      <wp:wrapNone/>
                      <wp:docPr id="20178403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A912A" w14:textId="50602E36" w:rsidR="00C96937" w:rsidRPr="00640FB7" w:rsidRDefault="00A52DC3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735CB" id="_x0000_s1041" type="#_x0000_t202" style="position:absolute;left:0;text-align:left;margin-left:113.95pt;margin-top:94.45pt;width:27.25pt;height:20.3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" filled="f" strokecolor="black [3213]">
                      <v:textbox>
                        <w:txbxContent>
                          <w:p w14:paraId="4E5A912A" w14:textId="50602E36" w:rsidR="00C96937" w:rsidRPr="00640FB7" w:rsidRDefault="00A52DC3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7A2C282" w14:textId="77777777" w:rsidR="006A4076" w:rsidRDefault="006A4076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322EEBF8" w14:textId="77777777" w:rsidR="00063E2B" w:rsidRDefault="00063E2B" w:rsidP="00E879B5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2470D1F1" w14:textId="2341B913" w:rsidR="006A4076" w:rsidRPr="002F2BFD" w:rsidRDefault="00063E2B" w:rsidP="00A95FAB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6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Co</w:t>
            </w:r>
            <w:r w:rsidRPr="002F2BFD">
              <w:rPr>
                <w:b/>
                <w:bCs/>
                <w:color w:val="7B230B" w:themeColor="accent1" w:themeShade="BF"/>
              </w:rPr>
              <w:t>nferences</w:t>
            </w:r>
          </w:p>
        </w:tc>
      </w:tr>
      <w:tr w:rsidR="003307AB" w:rsidRPr="001B1DC9" w14:paraId="1633D991" w14:textId="77777777" w:rsidTr="0063207B">
        <w:trPr>
          <w:trHeight w:val="1440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41B8E5" w14:textId="3C61D875" w:rsidR="000F09B9" w:rsidRPr="00F878CD" w:rsidRDefault="00F23D9E" w:rsidP="00CB3365">
            <w:pPr>
              <w:pStyle w:val="Dates"/>
              <w:jc w:val="center"/>
              <w:rPr>
                <w:b/>
                <w:bCs/>
                <w:color w:val="0A2954"/>
                <w:sz w:val="20"/>
                <w:szCs w:val="20"/>
              </w:rPr>
            </w:pPr>
            <w:r w:rsidRPr="00F878CD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23936" behindDoc="0" locked="0" layoutInCell="1" allowOverlap="1" wp14:anchorId="75FF4289" wp14:editId="3F197F43">
                      <wp:simplePos x="0" y="0"/>
                      <wp:positionH relativeFrom="column">
                        <wp:posOffset>1445895</wp:posOffset>
                      </wp:positionH>
                      <wp:positionV relativeFrom="page">
                        <wp:posOffset>921385</wp:posOffset>
                      </wp:positionV>
                      <wp:extent cx="335280" cy="265430"/>
                      <wp:effectExtent l="0" t="0" r="26670" b="20320"/>
                      <wp:wrapNone/>
                      <wp:docPr id="785330642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814639" w14:textId="0D39554D" w:rsidR="00C96937" w:rsidRPr="00640FB7" w:rsidRDefault="00E67318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  <w:r w:rsidR="00241B55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4289" id="Text Box 84" o:spid="_x0000_s1042" type="#_x0000_t202" style="position:absolute;left:0;text-align:left;margin-left:113.85pt;margin-top:72.55pt;width:26.4pt;height:20.9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" filled="f" strokecolor="black [3213]">
                      <v:textbox>
                        <w:txbxContent>
                          <w:p w14:paraId="56814639" w14:textId="0D39554D" w:rsidR="00C96937" w:rsidRPr="00640FB7" w:rsidRDefault="00E67318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="00241B55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3040D">
              <w:rPr>
                <w:b/>
                <w:bCs/>
                <w:color w:val="0A2954"/>
                <w:sz w:val="20"/>
                <w:szCs w:val="20"/>
              </w:rPr>
              <w:t>Food, food, food</w:t>
            </w:r>
          </w:p>
          <w:p w14:paraId="6EDE60CD" w14:textId="1A3B5D01" w:rsidR="00F878CD" w:rsidRPr="00F878CD" w:rsidRDefault="0083040D" w:rsidP="00CB3365">
            <w:pPr>
              <w:pStyle w:val="Dates"/>
              <w:jc w:val="center"/>
              <w:rPr>
                <w:b/>
                <w:bCs/>
                <w:color w:val="0A2954"/>
                <w:sz w:val="20"/>
                <w:szCs w:val="20"/>
              </w:rPr>
            </w:pPr>
            <w:r>
              <w:rPr>
                <w:b/>
                <w:bCs/>
                <w:color w:val="0A2954"/>
                <w:sz w:val="20"/>
                <w:szCs w:val="20"/>
              </w:rPr>
              <w:t>Yellow</w:t>
            </w:r>
          </w:p>
          <w:p w14:paraId="783C2ECB" w14:textId="1C2075D2" w:rsidR="00F878CD" w:rsidRPr="00F878CD" w:rsidRDefault="0083040D" w:rsidP="00CB3365">
            <w:pPr>
              <w:pStyle w:val="Dates"/>
              <w:jc w:val="center"/>
              <w:rPr>
                <w:b/>
                <w:bCs/>
                <w:color w:val="0A2954"/>
                <w:sz w:val="20"/>
                <w:szCs w:val="20"/>
              </w:rPr>
            </w:pPr>
            <w:r>
              <w:rPr>
                <w:b/>
                <w:bCs/>
                <w:color w:val="0A2954"/>
                <w:sz w:val="20"/>
                <w:szCs w:val="20"/>
              </w:rPr>
              <w:t xml:space="preserve">Rectangle </w:t>
            </w:r>
          </w:p>
          <w:p w14:paraId="622F279E" w14:textId="1E87FE79" w:rsidR="00FB3592" w:rsidRDefault="00FB3592" w:rsidP="00966FCF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60FD3CE" w14:textId="77777777" w:rsidR="000F09B9" w:rsidRPr="001B1DC9" w:rsidRDefault="000F09B9" w:rsidP="003B43B9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83D65E4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67AD6CA" w14:textId="77777777" w:rsidR="000F09B9" w:rsidRPr="001B1DC9" w:rsidRDefault="000F09B9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18EB9A3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B7442CF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</w:tr>
      <w:tr w:rsidR="003307AB" w:rsidRPr="001B1DC9" w14:paraId="20EAF61F" w14:textId="0E50D777" w:rsidTr="0064649C">
        <w:trPr>
          <w:trHeight w:val="313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F7F4A8" w14:textId="373A5ACA" w:rsidR="000F09B9" w:rsidRDefault="00F878CD" w:rsidP="00835985">
            <w:pPr>
              <w:pStyle w:val="Dates"/>
              <w:jc w:val="center"/>
              <w:rPr>
                <w:color w:val="7B230B" w:themeColor="accent1" w:themeShade="BF"/>
              </w:rPr>
            </w:pPr>
            <w:r>
              <w:rPr>
                <w:color w:val="7B230B" w:themeColor="accent1" w:themeShade="BF"/>
                <w:sz w:val="22"/>
                <w:szCs w:val="22"/>
              </w:rPr>
              <w:t>Cares Curriculum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E6FAE47" w14:textId="77777777" w:rsidR="00A95FAB" w:rsidRDefault="00A95FAB" w:rsidP="00446DD6">
            <w:pPr>
              <w:pStyle w:val="Dates"/>
              <w:rPr>
                <w:color w:val="7B230B" w:themeColor="accent1" w:themeShade="BF"/>
              </w:rPr>
            </w:pPr>
          </w:p>
          <w:p w14:paraId="3CD97C83" w14:textId="1EE21291" w:rsidR="00607334" w:rsidRPr="002F2BFD" w:rsidRDefault="00063E2B" w:rsidP="00A95FAB">
            <w:pPr>
              <w:pStyle w:val="Dates"/>
              <w:jc w:val="center"/>
              <w:rPr>
                <w:b/>
                <w:bCs/>
                <w:color w:val="7B230B" w:themeColor="accent1" w:themeShade="BF"/>
                <w:sz w:val="20"/>
                <w:szCs w:val="20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8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  <w:r w:rsidRPr="002F2BFD">
              <w:rPr>
                <w:b/>
                <w:bCs/>
                <w:noProof/>
              </w:rPr>
              <w:t xml:space="preserve"> </w:t>
            </w:r>
            <w:r w:rsidR="00EC4F5C"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91168" behindDoc="0" locked="0" layoutInCell="1" allowOverlap="1" wp14:anchorId="41112B48" wp14:editId="35B6EC45">
                      <wp:simplePos x="0" y="0"/>
                      <wp:positionH relativeFrom="column">
                        <wp:posOffset>-67945</wp:posOffset>
                      </wp:positionH>
                      <wp:positionV relativeFrom="page">
                        <wp:posOffset>1201420</wp:posOffset>
                      </wp:positionV>
                      <wp:extent cx="346075" cy="257810"/>
                      <wp:effectExtent l="0" t="0" r="0" b="8890"/>
                      <wp:wrapNone/>
                      <wp:docPr id="346740407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F9CB4" w14:textId="2B7D01EF" w:rsidR="00C96937" w:rsidRPr="00640FB7" w:rsidRDefault="005E4645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241B55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2B48" id="Text Box 77" o:spid="_x0000_s1043" type="#_x0000_t202" style="position:absolute;left:0;text-align:left;margin-left:-5.35pt;margin-top:94.6pt;width:27.25pt;height:20.3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" filled="f" strokecolor="black [3213]">
                      <v:textbox>
                        <w:txbxContent>
                          <w:p w14:paraId="640F9CB4" w14:textId="2B7D01EF" w:rsidR="00C96937" w:rsidRPr="00640FB7" w:rsidRDefault="005E4645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241B55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5CADAF7" w14:textId="0B4E8C87" w:rsidR="008F41A0" w:rsidRDefault="002F22DB" w:rsidP="00063E2B">
            <w:pPr>
              <w:pStyle w:val="Dates"/>
              <w:spacing w:before="0" w:after="0"/>
              <w:jc w:val="center"/>
              <w:rPr>
                <w:noProof/>
                <w:color w:val="7B230B" w:themeColor="accent1" w:themeShade="BF"/>
                <w:sz w:val="20"/>
                <w:szCs w:val="20"/>
              </w:rPr>
            </w:pPr>
            <w:r>
              <w:rPr>
                <w:noProof/>
                <w:color w:val="7B230B" w:themeColor="accent1" w:themeShade="BF"/>
                <w:sz w:val="20"/>
                <w:szCs w:val="20"/>
              </w:rPr>
              <w:t xml:space="preserve">   </w:t>
            </w:r>
          </w:p>
          <w:p w14:paraId="07A70CD4" w14:textId="543B88D8" w:rsidR="008F41A0" w:rsidRDefault="008F41A0" w:rsidP="003B43B9">
            <w:pPr>
              <w:pStyle w:val="Dates"/>
              <w:spacing w:before="0" w:after="0"/>
              <w:jc w:val="left"/>
              <w:rPr>
                <w:noProof/>
                <w:color w:val="7B230B" w:themeColor="accent1" w:themeShade="BF"/>
              </w:rPr>
            </w:pPr>
          </w:p>
          <w:p w14:paraId="5D4E6018" w14:textId="58357C37" w:rsidR="00064AD7" w:rsidRPr="002F2BFD" w:rsidRDefault="00EC4F5C" w:rsidP="00A95FAB">
            <w:pPr>
              <w:pStyle w:val="Dates"/>
              <w:tabs>
                <w:tab w:val="right" w:pos="2179"/>
              </w:tabs>
              <w:spacing w:before="0" w:after="0"/>
              <w:jc w:val="center"/>
              <w:rPr>
                <w:b/>
                <w:bCs/>
                <w:color w:val="7B230B" w:themeColor="accent1" w:themeShade="BF"/>
                <w:u w:val="single"/>
              </w:rPr>
            </w:pPr>
            <w:r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92192" behindDoc="0" locked="0" layoutInCell="1" allowOverlap="1" wp14:anchorId="72E74584" wp14:editId="12BBCCEE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1201420</wp:posOffset>
                      </wp:positionV>
                      <wp:extent cx="339090" cy="257810"/>
                      <wp:effectExtent l="0" t="0" r="3810" b="8890"/>
                      <wp:wrapNone/>
                      <wp:docPr id="208508975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55EC0" w14:textId="7BBAF387" w:rsidR="00C96937" w:rsidRPr="00640FB7" w:rsidRDefault="005E4645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A52DC3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4584" id="Text Box 76" o:spid="_x0000_s1044" type="#_x0000_t202" style="position:absolute;left:0;text-align:left;margin-left:-5.65pt;margin-top:94.6pt;width:26.7pt;height:20.3pt;z-index:25159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" filled="f" strokecolor="black [3213]">
                      <v:textbox>
                        <w:txbxContent>
                          <w:p w14:paraId="3D655EC0" w14:textId="7BBAF387" w:rsidR="00C96937" w:rsidRPr="00640FB7" w:rsidRDefault="005E4645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A52DC3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52DC3"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8</w:t>
            </w:r>
            <w:r w:rsidR="00A52DC3"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="00A52DC3"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="00A52DC3"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091926E7" w14:textId="3A853F40" w:rsidR="00064AD7" w:rsidRPr="001B1DC9" w:rsidRDefault="00EC4F5C" w:rsidP="00064AD7">
            <w:pPr>
              <w:pStyle w:val="Dates"/>
              <w:tabs>
                <w:tab w:val="right" w:pos="2179"/>
              </w:tabs>
              <w:spacing w:before="0" w:after="0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29056" behindDoc="0" locked="0" layoutInCell="1" allowOverlap="1" wp14:anchorId="48572F77" wp14:editId="3F1EBB4D">
                      <wp:simplePos x="0" y="0"/>
                      <wp:positionH relativeFrom="column">
                        <wp:posOffset>1452245</wp:posOffset>
                      </wp:positionH>
                      <wp:positionV relativeFrom="page">
                        <wp:posOffset>1201420</wp:posOffset>
                      </wp:positionV>
                      <wp:extent cx="332105" cy="257810"/>
                      <wp:effectExtent l="0" t="0" r="10795" b="27940"/>
                      <wp:wrapNone/>
                      <wp:docPr id="1777736717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A7504" w14:textId="5C992287" w:rsidR="00C96937" w:rsidRPr="00640FB7" w:rsidRDefault="009B71C6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A52DC3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72F77" id="Text Box 74" o:spid="_x0000_s1045" type="#_x0000_t202" style="position:absolute;left:0;text-align:left;margin-left:114.35pt;margin-top:94.6pt;width:26.15pt;height:20.3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" filled="f" strokecolor="black [3213]">
                      <v:textbox>
                        <w:txbxContent>
                          <w:p w14:paraId="093A7504" w14:textId="5C992287" w:rsidR="00C96937" w:rsidRPr="00640FB7" w:rsidRDefault="009B71C6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A52DC3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5BB1DBB" w14:textId="77777777" w:rsidR="00A95FAB" w:rsidRDefault="00A95FAB" w:rsidP="0064649C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25361A26" w14:textId="77777777" w:rsidR="00A95FAB" w:rsidRDefault="00A95FAB" w:rsidP="0064649C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74C7A23B" w14:textId="74A605B0" w:rsidR="00386C5F" w:rsidRPr="002F2BFD" w:rsidRDefault="00A52DC3" w:rsidP="00A95FAB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F64687" w:rsidRPr="002F2BFD">
              <w:rPr>
                <w:b/>
                <w:bCs/>
                <w:color w:val="7B230B" w:themeColor="accent1" w:themeShade="BF"/>
              </w:rPr>
              <w:t>7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2A2A2674" w14:textId="77777777" w:rsidR="00A3226D" w:rsidRDefault="00A3226D" w:rsidP="00A95FAB">
            <w:pPr>
              <w:pStyle w:val="Dates"/>
              <w:spacing w:before="0" w:after="0"/>
              <w:jc w:val="center"/>
              <w:rPr>
                <w:color w:val="7B230B" w:themeColor="accent1" w:themeShade="BF"/>
                <w:sz w:val="20"/>
                <w:szCs w:val="20"/>
              </w:rPr>
            </w:pPr>
            <w:r>
              <w:rPr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6790822" wp14:editId="4103938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6985</wp:posOffset>
                      </wp:positionV>
                      <wp:extent cx="1150620" cy="373380"/>
                      <wp:effectExtent l="0" t="0" r="11430" b="26670"/>
                      <wp:wrapNone/>
                      <wp:docPr id="152265656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620" cy="373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9A79CF5" w14:textId="77777777" w:rsidR="00A3226D" w:rsidRDefault="00A3226D" w:rsidP="00A322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3D2FA8" wp14:editId="2C5A12E7">
                                        <wp:extent cx="982980" cy="275590"/>
                                        <wp:effectExtent l="0" t="0" r="7620" b="0"/>
                                        <wp:docPr id="731429524" name="Picture 731429524" descr="A group of colorful leav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3092354" name="Picture 1" descr="A group of colorful leav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980" cy="27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790822" id="_x0000_s1046" type="#_x0000_t202" style="position:absolute;left:0;text-align:left;margin-left:10.65pt;margin-top:.55pt;width:90.6pt;height:29.4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" fillcolor="window" strokecolor="white [3212]" strokeweight=".5pt">
                      <v:textbox>
                        <w:txbxContent>
                          <w:p w14:paraId="29A79CF5" w14:textId="77777777" w:rsidR="00A3226D" w:rsidRDefault="00A3226D" w:rsidP="00A32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D2FA8" wp14:editId="2C5A12E7">
                                  <wp:extent cx="982980" cy="275590"/>
                                  <wp:effectExtent l="0" t="0" r="7620" b="0"/>
                                  <wp:docPr id="731429524" name="Picture 731429524" descr="A group of colorful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092354" name="Picture 1" descr="A group of colorful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F0D2D6" w14:textId="77777777" w:rsidR="00A3226D" w:rsidRDefault="00A3226D" w:rsidP="00A3226D">
            <w:pPr>
              <w:jc w:val="right"/>
            </w:pPr>
          </w:p>
          <w:p w14:paraId="7F962613" w14:textId="77777777" w:rsidR="00A3226D" w:rsidRDefault="00A3226D" w:rsidP="00A3226D">
            <w:pPr>
              <w:jc w:val="center"/>
            </w:pPr>
          </w:p>
          <w:p w14:paraId="07219692" w14:textId="191617A7" w:rsidR="00A3226D" w:rsidRPr="00A3226D" w:rsidRDefault="00A3226D" w:rsidP="00A3226D">
            <w:pPr>
              <w:jc w:val="center"/>
            </w:pPr>
            <w:r>
              <w:t>Wear Fall Colors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0A1C714" w14:textId="77777777" w:rsidR="00EF5407" w:rsidRPr="00250E03" w:rsidRDefault="006C1AEE" w:rsidP="00EF5407">
            <w:pPr>
              <w:pStyle w:val="Dates"/>
              <w:tabs>
                <w:tab w:val="right" w:pos="2179"/>
              </w:tabs>
              <w:spacing w:before="0" w:after="0"/>
              <w:rPr>
                <w:b/>
                <w:bCs/>
                <w:color w:val="7B230B" w:themeColor="accent1" w:themeShade="BF"/>
                <w:sz w:val="16"/>
                <w:szCs w:val="16"/>
              </w:rPr>
            </w:pPr>
            <w:r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 xml:space="preserve">Room </w:t>
            </w:r>
            <w:r w:rsidR="00F64687"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>7</w:t>
            </w:r>
            <w:r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 xml:space="preserve"> Parent </w:t>
            </w:r>
          </w:p>
          <w:p w14:paraId="03E536E2" w14:textId="5007F584" w:rsidR="00EF5407" w:rsidRPr="00250E03" w:rsidRDefault="00036969" w:rsidP="00EF5407">
            <w:pPr>
              <w:pStyle w:val="Dates"/>
              <w:tabs>
                <w:tab w:val="right" w:pos="2179"/>
              </w:tabs>
              <w:spacing w:before="0" w:after="0"/>
              <w:rPr>
                <w:b/>
                <w:bCs/>
                <w:noProof/>
                <w:sz w:val="16"/>
                <w:szCs w:val="16"/>
              </w:rPr>
            </w:pPr>
            <w:r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>T</w:t>
            </w:r>
            <w:r w:rsidR="006C1AEE"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 xml:space="preserve">eacher </w:t>
            </w:r>
            <w:r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>C</w:t>
            </w:r>
            <w:r w:rsidR="006C1AEE" w:rsidRPr="00250E03">
              <w:rPr>
                <w:b/>
                <w:bCs/>
                <w:color w:val="7B230B" w:themeColor="accent1" w:themeShade="BF"/>
                <w:sz w:val="16"/>
                <w:szCs w:val="16"/>
              </w:rPr>
              <w:t>onferences</w:t>
            </w:r>
            <w:r w:rsidR="006C1AEE" w:rsidRPr="00250E03">
              <w:rPr>
                <w:b/>
                <w:bCs/>
                <w:noProof/>
                <w:sz w:val="16"/>
                <w:szCs w:val="16"/>
              </w:rPr>
              <w:t xml:space="preserve"> </w:t>
            </w:r>
          </w:p>
          <w:p w14:paraId="4EAB2B9B" w14:textId="77777777" w:rsidR="00386C5F" w:rsidRDefault="001E78E5" w:rsidP="001E78E5">
            <w:pPr>
              <w:pStyle w:val="Dates"/>
              <w:tabs>
                <w:tab w:val="right" w:pos="2179"/>
              </w:tabs>
              <w:spacing w:before="0" w:after="0"/>
              <w:jc w:val="left"/>
              <w:rPr>
                <w:color w:val="7B230B" w:themeColor="accent1" w:themeShade="BF"/>
              </w:rPr>
            </w:pPr>
            <w:r>
              <w:rPr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BDC07AA" wp14:editId="6D0B82D0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92710</wp:posOffset>
                      </wp:positionV>
                      <wp:extent cx="868680" cy="541020"/>
                      <wp:effectExtent l="0" t="0" r="26670" b="11430"/>
                      <wp:wrapNone/>
                      <wp:docPr id="794738613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34B59DF" w14:textId="2F805251" w:rsidR="006F1600" w:rsidRDefault="006F16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E2CCF5" wp14:editId="2F1BCD94">
                                        <wp:extent cx="723900" cy="440720"/>
                                        <wp:effectExtent l="0" t="0" r="0" b="0"/>
                                        <wp:docPr id="1888175596" name="Picture 1888175596" descr="A bird made of crayon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619498" name="Picture 1" descr="A bird made of crayon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946" cy="443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C07AA" id="Text Box 5" o:spid="_x0000_s1047" type="#_x0000_t202" style="position:absolute;margin-left:20.05pt;margin-top:7.3pt;width:68.4pt;height:42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" fillcolor="white [3201]" strokecolor="white [3212]" strokeweight=".5pt">
                      <v:textbox>
                        <w:txbxContent>
                          <w:p w14:paraId="534B59DF" w14:textId="2F805251" w:rsidR="006F1600" w:rsidRDefault="006F16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2CCF5" wp14:editId="2F1BCD94">
                                  <wp:extent cx="723900" cy="440720"/>
                                  <wp:effectExtent l="0" t="0" r="0" b="0"/>
                                  <wp:docPr id="1888175596" name="Picture 1888175596" descr="A bird made of cray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619498" name="Picture 1" descr="A bird made of cray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946" cy="443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F5C" w:rsidRPr="00EF540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2128" behindDoc="0" locked="0" layoutInCell="1" allowOverlap="1" wp14:anchorId="030249EE" wp14:editId="14121FFF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1201420</wp:posOffset>
                      </wp:positionV>
                      <wp:extent cx="360045" cy="257810"/>
                      <wp:effectExtent l="0" t="0" r="1905" b="8890"/>
                      <wp:wrapNone/>
                      <wp:docPr id="1724167781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10CF9" w14:textId="0091B97E" w:rsidR="00C96937" w:rsidRPr="00640FB7" w:rsidRDefault="009B71C6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A52DC3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249EE" id="Text Box 71" o:spid="_x0000_s1048" type="#_x0000_t202" style="position:absolute;margin-left:-5.15pt;margin-top:94.6pt;width:28.35pt;height:20.3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" filled="f" strokecolor="black [3213]">
                      <v:textbox>
                        <w:txbxContent>
                          <w:p w14:paraId="4EC10CF9" w14:textId="0091B97E" w:rsidR="00C96937" w:rsidRPr="00640FB7" w:rsidRDefault="009B71C6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A52DC3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93596E5" w14:textId="77777777" w:rsidR="001E78E5" w:rsidRPr="001E78E5" w:rsidRDefault="001E78E5" w:rsidP="001E78E5"/>
          <w:p w14:paraId="2C5E57E1" w14:textId="77777777" w:rsidR="001E78E5" w:rsidRDefault="001E78E5" w:rsidP="001E78E5">
            <w:pPr>
              <w:rPr>
                <w:color w:val="7B230B" w:themeColor="accent1" w:themeShade="BF"/>
              </w:rPr>
            </w:pPr>
          </w:p>
          <w:p w14:paraId="46B0A02A" w14:textId="77777777" w:rsidR="001E78E5" w:rsidRDefault="001E78E5" w:rsidP="001E78E5">
            <w:pPr>
              <w:jc w:val="right"/>
            </w:pPr>
          </w:p>
          <w:p w14:paraId="722745F2" w14:textId="00FD5822" w:rsidR="001E78E5" w:rsidRPr="002F2BFD" w:rsidRDefault="001E78E5" w:rsidP="001E78E5">
            <w:pPr>
              <w:jc w:val="center"/>
              <w:rPr>
                <w:b/>
                <w:bCs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Disguise a turkey project due!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0D5D172" w14:textId="77777777" w:rsidR="008E0303" w:rsidRDefault="008E0303" w:rsidP="002F2BFD">
            <w:pPr>
              <w:pStyle w:val="Dates"/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6435DFB8" w14:textId="27777049" w:rsidR="0077354D" w:rsidRPr="002F2BFD" w:rsidRDefault="0077354D" w:rsidP="007D42D8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Pajama day!</w:t>
            </w:r>
          </w:p>
          <w:p w14:paraId="26CAF6A0" w14:textId="56F26B2C" w:rsidR="007D42D8" w:rsidRPr="002F2BFD" w:rsidRDefault="007D42D8" w:rsidP="007D42D8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A Charlie Brown Thanksgiving Movie Day</w:t>
            </w:r>
          </w:p>
          <w:p w14:paraId="33ADDE8E" w14:textId="701BDA1A" w:rsidR="0077354D" w:rsidRPr="0064649C" w:rsidRDefault="001D000E" w:rsidP="0077354D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  <w:r>
              <w:rPr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78B15D9" wp14:editId="139473F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33020</wp:posOffset>
                      </wp:positionV>
                      <wp:extent cx="1249680" cy="419100"/>
                      <wp:effectExtent l="0" t="0" r="26670" b="19050"/>
                      <wp:wrapNone/>
                      <wp:docPr id="1232238209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EC29EC7" w14:textId="7CD9A04F" w:rsidR="001D000E" w:rsidRDefault="001D000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E7F4BB" wp14:editId="6F8A1E3D">
                                        <wp:extent cx="1019175" cy="342900"/>
                                        <wp:effectExtent l="0" t="0" r="9525" b="0"/>
                                        <wp:docPr id="317800075" name="Picture 317800075" descr="A group of cartoon character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9058245" name="Picture 1" descr="A group of cartoon character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9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B15D9" id="Text Box 6" o:spid="_x0000_s1049" type="#_x0000_t202" style="position:absolute;left:0;text-align:left;margin-left:9.5pt;margin-top:2.6pt;width:98.4pt;height:3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" fillcolor="white [3201]" strokecolor="white [3212]" strokeweight=".5pt">
                      <v:textbox>
                        <w:txbxContent>
                          <w:p w14:paraId="6EC29EC7" w14:textId="7CD9A04F" w:rsidR="001D000E" w:rsidRDefault="001D00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7F4BB" wp14:editId="6F8A1E3D">
                                  <wp:extent cx="1019175" cy="342900"/>
                                  <wp:effectExtent l="0" t="0" r="9525" b="0"/>
                                  <wp:docPr id="317800075" name="Picture 317800075" descr="A group of cartoon charac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058245" name="Picture 1" descr="A group of cartoon charact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66A162" w14:textId="79CECFB2" w:rsidR="002B3C6F" w:rsidRPr="001B1DC9" w:rsidRDefault="005F4CCC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344B39AB" wp14:editId="308320C0">
                      <wp:simplePos x="0" y="0"/>
                      <wp:positionH relativeFrom="column">
                        <wp:posOffset>-66040</wp:posOffset>
                      </wp:positionH>
                      <wp:positionV relativeFrom="page">
                        <wp:posOffset>1187450</wp:posOffset>
                      </wp:positionV>
                      <wp:extent cx="346075" cy="257810"/>
                      <wp:effectExtent l="0" t="0" r="15875" b="27940"/>
                      <wp:wrapNone/>
                      <wp:docPr id="520755558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CC953" w14:textId="33709926" w:rsidR="00C96937" w:rsidRPr="00640FB7" w:rsidRDefault="00E67318" w:rsidP="00C9693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A52DC3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B39AB" id="Text Box 73" o:spid="_x0000_s1050" type="#_x0000_t202" style="position:absolute;left:0;text-align:left;margin-left:-5.2pt;margin-top:93.5pt;width:27.25pt;height:20.3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" filled="f" strokecolor="black [3213]">
                      <v:textbox>
                        <w:txbxContent>
                          <w:p w14:paraId="636CC953" w14:textId="33709926" w:rsidR="00C96937" w:rsidRPr="00640FB7" w:rsidRDefault="00E67318" w:rsidP="00C9693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A52DC3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3307AB" w:rsidRPr="001B1DC9" w14:paraId="03577927" w14:textId="77777777" w:rsidTr="00F94FFB">
        <w:trPr>
          <w:trHeight w:val="1416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0912C8" w14:textId="58B86D91" w:rsidR="006E0877" w:rsidRDefault="003E0A5C" w:rsidP="00CB3365">
            <w:pPr>
              <w:pStyle w:val="Dates"/>
              <w:jc w:val="center"/>
              <w:rPr>
                <w:b/>
                <w:bCs/>
                <w:color w:val="0A2954"/>
                <w:sz w:val="16"/>
                <w:szCs w:val="16"/>
              </w:rPr>
            </w:pPr>
            <w:r>
              <w:rPr>
                <w:b/>
                <w:bCs/>
                <w:color w:val="0A2954"/>
                <w:sz w:val="16"/>
                <w:szCs w:val="16"/>
              </w:rPr>
              <w:t xml:space="preserve">Fall, </w:t>
            </w:r>
            <w:r w:rsidR="00AB3C2A">
              <w:rPr>
                <w:b/>
                <w:bCs/>
                <w:color w:val="0A2954"/>
                <w:sz w:val="16"/>
                <w:szCs w:val="16"/>
              </w:rPr>
              <w:t>Forest Animals &amp; Giving Thanks</w:t>
            </w:r>
          </w:p>
          <w:p w14:paraId="4DB1B794" w14:textId="2C07A490" w:rsidR="00F94FFB" w:rsidRDefault="00036969" w:rsidP="00CB3365">
            <w:pPr>
              <w:pStyle w:val="Dates"/>
              <w:jc w:val="center"/>
              <w:rPr>
                <w:b/>
                <w:bCs/>
                <w:color w:val="0A2954"/>
                <w:sz w:val="16"/>
                <w:szCs w:val="16"/>
              </w:rPr>
            </w:pPr>
            <w:r>
              <w:rPr>
                <w:b/>
                <w:bCs/>
                <w:color w:val="0A2954"/>
                <w:sz w:val="16"/>
                <w:szCs w:val="16"/>
              </w:rPr>
              <w:t>F, I, G</w:t>
            </w:r>
          </w:p>
          <w:p w14:paraId="405E312F" w14:textId="4DAEEF2D" w:rsidR="00F94FFB" w:rsidRPr="00F94FFB" w:rsidRDefault="00F94FFB" w:rsidP="00F94FFB">
            <w:pPr>
              <w:pStyle w:val="Dates"/>
              <w:jc w:val="left"/>
              <w:rPr>
                <w:b/>
                <w:bCs/>
                <w:color w:val="0A2954"/>
                <w:sz w:val="16"/>
                <w:szCs w:val="16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891A40C" w14:textId="77777777" w:rsidR="000F09B9" w:rsidRPr="001B1DC9" w:rsidRDefault="000F09B9" w:rsidP="003B43B9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64F679C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F4679E7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DBF6F88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267B5C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</w:tr>
      <w:tr w:rsidR="003307AB" w:rsidRPr="001B1DC9" w14:paraId="7115698D" w14:textId="38C6D5D7" w:rsidTr="0064649C">
        <w:trPr>
          <w:trHeight w:val="330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614B6A" w14:textId="0E9BA94C" w:rsidR="000F09B9" w:rsidRPr="00640FB7" w:rsidRDefault="00170DE1" w:rsidP="00835985">
            <w:pPr>
              <w:pStyle w:val="Dates"/>
              <w:jc w:val="center"/>
              <w:rPr>
                <w:color w:val="7B230B" w:themeColor="accent1" w:themeShade="BF"/>
                <w:sz w:val="22"/>
                <w:szCs w:val="22"/>
              </w:rPr>
            </w:pPr>
            <w:r>
              <w:rPr>
                <w:color w:val="7B230B" w:themeColor="accent1" w:themeShade="BF"/>
                <w:sz w:val="22"/>
                <w:szCs w:val="22"/>
              </w:rPr>
              <w:t>QUEST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6155E97" w14:textId="5BC2A02B" w:rsidR="00C45880" w:rsidRPr="00C45880" w:rsidRDefault="00C45880" w:rsidP="00C45880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05C7F1C5" w14:textId="5F6D66FB" w:rsidR="006C1AEE" w:rsidRPr="002F2BFD" w:rsidRDefault="00325211" w:rsidP="0064649C">
            <w:pPr>
              <w:pStyle w:val="Dates"/>
              <w:jc w:val="left"/>
              <w:rPr>
                <w:b/>
                <w:bCs/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46736EFA" wp14:editId="11AA902D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205740</wp:posOffset>
                      </wp:positionV>
                      <wp:extent cx="876300" cy="807720"/>
                      <wp:effectExtent l="0" t="0" r="19050" b="11430"/>
                      <wp:wrapNone/>
                      <wp:docPr id="134992271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0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1077D58" w14:textId="36D146EB" w:rsidR="00325211" w:rsidRDefault="0032521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9A7ED7" wp14:editId="6300ACEF">
                                        <wp:extent cx="718820" cy="709930"/>
                                        <wp:effectExtent l="0" t="0" r="5080" b="0"/>
                                        <wp:docPr id="1811677410" name="Picture 1811677410" descr="A turkey with a hand and text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7101552" name="Picture 1" descr="A turkey with a hand and text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820" cy="709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736EFA" id="Text Box 4" o:spid="_x0000_s1051" type="#_x0000_t202" style="position:absolute;margin-left:23.5pt;margin-top:16.2pt;width:69pt;height:63.6pt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" fillcolor="white [3201]" strokecolor="white [3212]" strokeweight=".5pt">
                      <v:textbox>
                        <w:txbxContent>
                          <w:p w14:paraId="11077D58" w14:textId="36D146EB" w:rsidR="00325211" w:rsidRDefault="003252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A7ED7" wp14:editId="6300ACEF">
                                  <wp:extent cx="718820" cy="709930"/>
                                  <wp:effectExtent l="0" t="0" r="5080" b="0"/>
                                  <wp:docPr id="1811677410" name="Picture 1811677410" descr="A turkey with a hand and 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101552" name="Picture 1" descr="A turkey with a hand and 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1B5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3699C180" wp14:editId="568C44DC">
                      <wp:simplePos x="0" y="0"/>
                      <wp:positionH relativeFrom="column">
                        <wp:posOffset>1454785</wp:posOffset>
                      </wp:positionH>
                      <wp:positionV relativeFrom="page">
                        <wp:posOffset>1205230</wp:posOffset>
                      </wp:positionV>
                      <wp:extent cx="346075" cy="257810"/>
                      <wp:effectExtent l="0" t="0" r="15875" b="27940"/>
                      <wp:wrapNone/>
                      <wp:docPr id="2027385896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B4BFF" w14:textId="2AEEB2EE" w:rsidR="00241B55" w:rsidRPr="00640FB7" w:rsidRDefault="00241B55" w:rsidP="00241B55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EA5741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9C180" id="_x0000_s1052" type="#_x0000_t202" style="position:absolute;margin-left:114.55pt;margin-top:94.9pt;width:27.25pt;height:20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" filled="f" strokecolor="windowText">
                      <v:textbox>
                        <w:txbxContent>
                          <w:p w14:paraId="16EB4BFF" w14:textId="2AEEB2EE" w:rsidR="00241B55" w:rsidRPr="00640FB7" w:rsidRDefault="00241B55" w:rsidP="00241B5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EA5741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45880" w:rsidRPr="00C45880">
              <w:rPr>
                <w:color w:val="7B230B" w:themeColor="accent1" w:themeShade="BF"/>
              </w:rPr>
              <w:t xml:space="preserve">           </w:t>
            </w:r>
            <w:r w:rsidR="006C1AEE">
              <w:rPr>
                <w:color w:val="7B230B" w:themeColor="accent1" w:themeShade="BF"/>
              </w:rPr>
              <w:t xml:space="preserve"> 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Thankful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H</w:t>
            </w:r>
            <w:r w:rsidRPr="002F2BFD">
              <w:rPr>
                <w:b/>
                <w:bCs/>
                <w:color w:val="7B230B" w:themeColor="accent1" w:themeShade="BF"/>
              </w:rPr>
              <w:t>and</w:t>
            </w:r>
            <w:r w:rsidR="00036969" w:rsidRPr="002F2BFD">
              <w:rPr>
                <w:b/>
                <w:bCs/>
                <w:color w:val="7B230B" w:themeColor="accent1" w:themeShade="BF"/>
              </w:rPr>
              <w:t>s</w:t>
            </w:r>
            <w:r w:rsidRPr="002F2BFD">
              <w:rPr>
                <w:b/>
                <w:bCs/>
                <w:color w:val="7B230B" w:themeColor="accent1" w:themeShade="BF"/>
              </w:rPr>
              <w:t>!</w:t>
            </w:r>
          </w:p>
          <w:p w14:paraId="329AA469" w14:textId="38FAD919" w:rsidR="004E602D" w:rsidRPr="001B1DC9" w:rsidRDefault="004E602D" w:rsidP="006C1AEE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0A3AB57D" w14:textId="6BE38482" w:rsidR="007D3D37" w:rsidRDefault="007D3D37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3598F097" w14:textId="77777777" w:rsidR="006C1AEE" w:rsidRDefault="006C1AEE" w:rsidP="00C45880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</w:p>
          <w:p w14:paraId="466BC2DE" w14:textId="77777777" w:rsidR="006C1AEE" w:rsidRDefault="006C1AEE" w:rsidP="00C45880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</w:p>
          <w:p w14:paraId="11AF44EE" w14:textId="2DBFFA87" w:rsidR="007D3D37" w:rsidRPr="001B1DC9" w:rsidRDefault="00241B55" w:rsidP="00C45880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3405CA7D" wp14:editId="65BE5566">
                      <wp:simplePos x="0" y="0"/>
                      <wp:positionH relativeFrom="column">
                        <wp:posOffset>1457960</wp:posOffset>
                      </wp:positionH>
                      <wp:positionV relativeFrom="page">
                        <wp:posOffset>1205230</wp:posOffset>
                      </wp:positionV>
                      <wp:extent cx="346075" cy="257810"/>
                      <wp:effectExtent l="0" t="0" r="15875" b="27940"/>
                      <wp:wrapNone/>
                      <wp:docPr id="82889458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25F21" w14:textId="6AF35F5A" w:rsidR="00241B55" w:rsidRPr="00640FB7" w:rsidRDefault="00241B55" w:rsidP="00241B55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="00EA5741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5CA7D" id="_x0000_s1053" type="#_x0000_t202" style="position:absolute;left:0;text-align:left;margin-left:114.8pt;margin-top:94.9pt;width:27.25pt;height:20.3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" filled="f" strokecolor="windowText">
                      <v:textbox>
                        <w:txbxContent>
                          <w:p w14:paraId="63925F21" w14:textId="6AF35F5A" w:rsidR="00241B55" w:rsidRPr="00640FB7" w:rsidRDefault="00241B55" w:rsidP="00241B5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EA5741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2985CC9" w14:textId="06C99881" w:rsidR="00EC400D" w:rsidRPr="002F2BFD" w:rsidRDefault="00036969" w:rsidP="00036969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>
              <w:rPr>
                <w:color w:val="7B230B" w:themeColor="accent1" w:themeShade="BF"/>
              </w:rPr>
              <w:t xml:space="preserve">     </w:t>
            </w:r>
            <w:r w:rsidR="009D335E" w:rsidRPr="002F2BFD">
              <w:rPr>
                <w:b/>
                <w:bCs/>
                <w:color w:val="7B230B" w:themeColor="accent1" w:themeShade="BF"/>
              </w:rPr>
              <w:t>Classroom 2-10</w:t>
            </w:r>
          </w:p>
          <w:p w14:paraId="7A8DE969" w14:textId="2BD2123B" w:rsidR="009D335E" w:rsidRPr="001B1DC9" w:rsidRDefault="00CC15A0" w:rsidP="00CC15A0">
            <w:pPr>
              <w:pStyle w:val="Dates"/>
              <w:spacing w:before="0" w:after="0"/>
              <w:rPr>
                <w:color w:val="7B230B" w:themeColor="accent1" w:themeShade="BF"/>
              </w:rPr>
            </w:pPr>
            <w:r w:rsidRPr="002F2BFD">
              <w:rPr>
                <w:b/>
                <w:bCs/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351239ED" wp14:editId="1E3701F0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167640</wp:posOffset>
                      </wp:positionV>
                      <wp:extent cx="899160" cy="845820"/>
                      <wp:effectExtent l="0" t="0" r="15240" b="11430"/>
                      <wp:wrapNone/>
                      <wp:docPr id="3499762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160" cy="845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D2E52CD" w14:textId="5CCB0A8B" w:rsidR="00CC15A0" w:rsidRDefault="00CC15A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605654" wp14:editId="138A3F5E">
                                        <wp:extent cx="693420" cy="726440"/>
                                        <wp:effectExtent l="0" t="0" r="0" b="0"/>
                                        <wp:docPr id="557466275" name="Picture 557466275" descr="A cartoon turkey with orange feather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3364087" name="Picture 1" descr="A cartoon turkey with orange feather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6173" cy="7293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239ED" id="Text Box 3" o:spid="_x0000_s1054" type="#_x0000_t202" style="position:absolute;left:0;text-align:left;margin-left:20.15pt;margin-top:13.2pt;width:70.8pt;height:66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" fillcolor="white [3201]" strokecolor="white [3212]" strokeweight=".5pt">
                      <v:textbox>
                        <w:txbxContent>
                          <w:p w14:paraId="4D2E52CD" w14:textId="5CCB0A8B" w:rsidR="00CC15A0" w:rsidRDefault="00CC15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05654" wp14:editId="138A3F5E">
                                  <wp:extent cx="693420" cy="726440"/>
                                  <wp:effectExtent l="0" t="0" r="0" b="0"/>
                                  <wp:docPr id="557466275" name="Picture 557466275" descr="A cartoon turkey with orange feath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364087" name="Picture 1" descr="A cartoon turkey with orange feath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173" cy="729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335E" w:rsidRPr="002F2BFD">
              <w:rPr>
                <w:b/>
                <w:bCs/>
                <w:color w:val="7B230B" w:themeColor="accent1" w:themeShade="BF"/>
              </w:rPr>
              <w:t>Thanksgiving Feast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6254A78" w14:textId="77777777" w:rsidR="005D1DE7" w:rsidRDefault="005D1DE7" w:rsidP="00036969">
            <w:pPr>
              <w:pStyle w:val="Dates"/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5FA7E8AC" w14:textId="77777777" w:rsidR="001D000E" w:rsidRDefault="001D000E" w:rsidP="005D1DE7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</w:p>
          <w:p w14:paraId="124824A4" w14:textId="52A90B8A" w:rsidR="00386C5F" w:rsidRPr="002F2BFD" w:rsidRDefault="005D1DE7" w:rsidP="00250E03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Closed for Thanksgiving Holiday</w:t>
            </w:r>
            <w:r w:rsidR="00241B55" w:rsidRPr="002F2BF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60D66DB9" wp14:editId="2EDDC7FF">
                      <wp:simplePos x="0" y="0"/>
                      <wp:positionH relativeFrom="column">
                        <wp:posOffset>-60325</wp:posOffset>
                      </wp:positionH>
                      <wp:positionV relativeFrom="page">
                        <wp:posOffset>1202690</wp:posOffset>
                      </wp:positionV>
                      <wp:extent cx="346075" cy="257810"/>
                      <wp:effectExtent l="0" t="0" r="15875" b="27940"/>
                      <wp:wrapNone/>
                      <wp:docPr id="52247321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F26CF" w14:textId="65D715AF" w:rsidR="00241B55" w:rsidRPr="00640FB7" w:rsidRDefault="00EA5741" w:rsidP="00241B55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  <w:r w:rsidR="00241B55"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66DB9" id="_x0000_s1055" type="#_x0000_t202" style="position:absolute;left:0;text-align:left;margin-left:-4.75pt;margin-top:94.7pt;width:27.25pt;height:20.3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" filled="f" strokecolor="windowText">
                      <v:textbox>
                        <w:txbxContent>
                          <w:p w14:paraId="51DF26CF" w14:textId="65D715AF" w:rsidR="00241B55" w:rsidRPr="00640FB7" w:rsidRDefault="00EA5741" w:rsidP="00241B5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 w:rsidR="00241B55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40FB7" w:rsidRPr="002F2BFD">
              <w:rPr>
                <w:b/>
                <w:bCs/>
                <w:noProof/>
                <w:color w:val="7B230B" w:themeColor="accent1" w:themeShade="BF"/>
              </w:rPr>
              <w:t xml:space="preserve"> </w:t>
            </w:r>
          </w:p>
          <w:p w14:paraId="78E33F30" w14:textId="77777777" w:rsidR="00250E03" w:rsidRDefault="00250E03" w:rsidP="00250E03">
            <w:pPr>
              <w:rPr>
                <w:noProof/>
                <w:color w:val="7B230B" w:themeColor="accent1" w:themeShade="BF"/>
              </w:rPr>
            </w:pPr>
          </w:p>
          <w:p w14:paraId="1487E9F9" w14:textId="40FC0175" w:rsidR="00250E03" w:rsidRPr="00250E03" w:rsidRDefault="00250E03" w:rsidP="00250E03">
            <w:r w:rsidRPr="00021393">
              <w:rPr>
                <w:noProof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1ED0CA6F" wp14:editId="22753AF6">
                  <wp:extent cx="1338337" cy="411480"/>
                  <wp:effectExtent l="0" t="0" r="0" b="7620"/>
                  <wp:docPr id="79094407" name="Picture 79094407" descr="A group of pumpkins with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3969" name="Picture 1" descr="A group of pumpkins with leave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7" cy="43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96B5FD1" w14:textId="6453A919" w:rsidR="00064AD7" w:rsidRDefault="00064AD7" w:rsidP="00064AD7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768ECA38" w14:textId="77777777" w:rsidR="006B7D1D" w:rsidRDefault="006B7D1D" w:rsidP="006B7D1D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</w:p>
          <w:p w14:paraId="2E5B1AB7" w14:textId="781C9972" w:rsidR="00250E03" w:rsidRPr="002F2BFD" w:rsidRDefault="005D1DE7" w:rsidP="00250E03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Closed for Thanksgiving Holiday</w:t>
            </w:r>
          </w:p>
          <w:p w14:paraId="3F0674E5" w14:textId="6084AC84" w:rsidR="00BD2EC7" w:rsidRPr="001B1DC9" w:rsidRDefault="001D000E" w:rsidP="006B7D1D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968858A" wp14:editId="2B874D6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30480</wp:posOffset>
                      </wp:positionV>
                      <wp:extent cx="1402080" cy="579120"/>
                      <wp:effectExtent l="0" t="0" r="26670" b="11430"/>
                      <wp:wrapNone/>
                      <wp:docPr id="172115872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2080" cy="579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89A5AE7" w14:textId="16D41E9D" w:rsidR="00E53EFD" w:rsidRPr="00021393" w:rsidRDefault="001D000E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21393">
                                    <w:rPr>
                                      <w:noProof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62A73DA8" wp14:editId="238BA7A0">
                                        <wp:extent cx="1211444" cy="456565"/>
                                        <wp:effectExtent l="0" t="0" r="8255" b="635"/>
                                        <wp:docPr id="1314014771" name="Picture 1314014771" descr="A group of pumpkins with leav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873969" name="Picture 1" descr="A group of pumpkins with leav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865" cy="4597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8858A" id="_x0000_s1056" type="#_x0000_t202" style="position:absolute;left:0;text-align:left;margin-left:-.65pt;margin-top:2.4pt;width:110.4pt;height:45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" fillcolor="white [3201]" strokecolor="white [3212]" strokeweight=".5pt">
                      <v:textbox>
                        <w:txbxContent>
                          <w:p w14:paraId="789A5AE7" w14:textId="16D41E9D" w:rsidR="00E53EFD" w:rsidRPr="00021393" w:rsidRDefault="001D000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393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2A73DA8" wp14:editId="238BA7A0">
                                  <wp:extent cx="1211444" cy="456565"/>
                                  <wp:effectExtent l="0" t="0" r="8255" b="635"/>
                                  <wp:docPr id="1314014771" name="Picture 1314014771" descr="A group of pumpkins with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873969" name="Picture 1" descr="A group of pumpkins with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865" cy="459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07AB" w:rsidRPr="001B1DC9" w14:paraId="1ED7E218" w14:textId="77777777" w:rsidTr="0064649C">
        <w:trPr>
          <w:trHeight w:val="1440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3B864B" w14:textId="63046158" w:rsidR="00C45880" w:rsidRPr="00CB3365" w:rsidRDefault="00CB3365" w:rsidP="00CB3365">
            <w:pPr>
              <w:pStyle w:val="Dates"/>
              <w:jc w:val="center"/>
              <w:rPr>
                <w:b/>
                <w:bCs/>
                <w:color w:val="0A2954"/>
                <w:sz w:val="20"/>
                <w:szCs w:val="20"/>
              </w:rPr>
            </w:pPr>
            <w:r>
              <w:rPr>
                <w:b/>
                <w:bCs/>
                <w:color w:val="0A2954"/>
                <w:sz w:val="20"/>
                <w:szCs w:val="20"/>
              </w:rPr>
              <w:t>16 monthly S.T.R.E.A.M Challenges</w:t>
            </w:r>
          </w:p>
          <w:p w14:paraId="29390FFA" w14:textId="77777777" w:rsidR="00C45880" w:rsidRDefault="00C45880" w:rsidP="00C45880">
            <w:pPr>
              <w:rPr>
                <w:noProof/>
                <w:color w:val="7B230B" w:themeColor="accent1" w:themeShade="BF"/>
              </w:rPr>
            </w:pPr>
          </w:p>
          <w:p w14:paraId="456DBEBC" w14:textId="17A005DE" w:rsidR="00C45880" w:rsidRPr="00C45880" w:rsidRDefault="00241B55" w:rsidP="00C45880">
            <w:pPr>
              <w:ind w:firstLine="72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10853C4E" wp14:editId="66354069">
                      <wp:simplePos x="0" y="0"/>
                      <wp:positionH relativeFrom="column">
                        <wp:posOffset>1456055</wp:posOffset>
                      </wp:positionH>
                      <wp:positionV relativeFrom="page">
                        <wp:posOffset>920750</wp:posOffset>
                      </wp:positionV>
                      <wp:extent cx="346075" cy="257810"/>
                      <wp:effectExtent l="0" t="0" r="15875" b="27940"/>
                      <wp:wrapNone/>
                      <wp:docPr id="423431462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2EB67" w14:textId="15EF4308" w:rsidR="00241B55" w:rsidRPr="00640FB7" w:rsidRDefault="00241B55" w:rsidP="00241B55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53C4E" id="_x0000_s1057" type="#_x0000_t202" style="position:absolute;left:0;text-align:left;margin-left:114.65pt;margin-top:72.5pt;width:27.25pt;height:20.3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" filled="f" strokecolor="windowText">
                      <v:textbox>
                        <w:txbxContent>
                          <w:p w14:paraId="7AA2EB67" w14:textId="15EF4308" w:rsidR="00241B55" w:rsidRPr="00640FB7" w:rsidRDefault="00241B55" w:rsidP="00241B5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27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3B179A" w14:textId="77777777" w:rsidR="000F09B9" w:rsidRPr="001B1DC9" w:rsidRDefault="000F09B9" w:rsidP="003B43B9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14:paraId="5C053899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F5934A0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C44BF4F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6C03BA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</w:tr>
      <w:tr w:rsidR="003307AB" w:rsidRPr="001B1DC9" w14:paraId="395EE039" w14:textId="7EBD0470" w:rsidTr="005E4645">
        <w:trPr>
          <w:trHeight w:val="330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1B782B" w14:textId="03495ED6" w:rsidR="000F09B9" w:rsidRDefault="00CB3365" w:rsidP="00835985">
            <w:pPr>
              <w:pStyle w:val="Dates"/>
              <w:jc w:val="center"/>
              <w:rPr>
                <w:color w:val="7B230B" w:themeColor="accent1" w:themeShade="BF"/>
              </w:rPr>
            </w:pPr>
            <w:r>
              <w:rPr>
                <w:color w:val="7B230B" w:themeColor="accent1" w:themeShade="BF"/>
                <w:sz w:val="22"/>
                <w:szCs w:val="22"/>
              </w:rPr>
              <w:t>Character Value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94A9270" w14:textId="77777777" w:rsidR="007D3D37" w:rsidRDefault="007D3D37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486907B6" w14:textId="77777777" w:rsidR="007D71D7" w:rsidRDefault="007D71D7" w:rsidP="002F2BFD">
            <w:pPr>
              <w:pStyle w:val="Dates"/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4EC6814E" w14:textId="77777777" w:rsidR="002F2BFD" w:rsidRDefault="002F2BFD" w:rsidP="002F2BFD">
            <w:pPr>
              <w:pStyle w:val="Dates"/>
              <w:spacing w:before="0" w:after="0"/>
              <w:jc w:val="left"/>
              <w:rPr>
                <w:color w:val="7B230B" w:themeColor="accent1" w:themeShade="BF"/>
              </w:rPr>
            </w:pPr>
          </w:p>
          <w:p w14:paraId="65BAFED3" w14:textId="3F59E0AE" w:rsidR="006C1AEE" w:rsidRPr="002F2BFD" w:rsidRDefault="007D71D7" w:rsidP="007D71D7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934EB7" w:rsidRPr="002F2BFD">
              <w:rPr>
                <w:b/>
                <w:bCs/>
                <w:color w:val="7B230B" w:themeColor="accent1" w:themeShade="BF"/>
              </w:rPr>
              <w:t>9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1BEF843" w14:textId="77777777" w:rsidR="002A791A" w:rsidRDefault="002A791A" w:rsidP="00036969"/>
          <w:p w14:paraId="2B4B6BAB" w14:textId="77777777" w:rsidR="00036969" w:rsidRPr="002A791A" w:rsidRDefault="00036969" w:rsidP="00036969"/>
          <w:p w14:paraId="1F8C9C9F" w14:textId="7873D1D9" w:rsidR="002A791A" w:rsidRPr="002F2BFD" w:rsidRDefault="007D71D7" w:rsidP="003B43B9">
            <w:pPr>
              <w:jc w:val="center"/>
              <w:rPr>
                <w:b/>
                <w:bCs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 xml:space="preserve">Room </w:t>
            </w:r>
            <w:r w:rsidR="00934EB7" w:rsidRPr="002F2BFD">
              <w:rPr>
                <w:b/>
                <w:bCs/>
                <w:color w:val="7B230B" w:themeColor="accent1" w:themeShade="BF"/>
              </w:rPr>
              <w:t>9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 Parent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T</w:t>
            </w:r>
            <w:r w:rsidRPr="002F2BFD">
              <w:rPr>
                <w:b/>
                <w:bCs/>
                <w:color w:val="7B230B" w:themeColor="accent1" w:themeShade="BF"/>
              </w:rPr>
              <w:t xml:space="preserve">eacher </w:t>
            </w:r>
            <w:r w:rsidR="00250E03" w:rsidRPr="002F2BFD">
              <w:rPr>
                <w:b/>
                <w:bCs/>
                <w:color w:val="7B230B" w:themeColor="accent1" w:themeShade="BF"/>
              </w:rPr>
              <w:t>C</w:t>
            </w:r>
            <w:r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5F8F5372" w14:textId="4CFA3AAC" w:rsidR="002A791A" w:rsidRPr="002F2BFD" w:rsidRDefault="002A791A" w:rsidP="003B43B9">
            <w:pPr>
              <w:rPr>
                <w:b/>
                <w:bCs/>
                <w:color w:val="7B230B" w:themeColor="accent1" w:themeShade="BF"/>
              </w:rPr>
            </w:pPr>
          </w:p>
          <w:p w14:paraId="31BDB162" w14:textId="21FB0EC3" w:rsidR="00C15F88" w:rsidRPr="002F2BFD" w:rsidRDefault="00C15F88" w:rsidP="00C15F88">
            <w:pPr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**Holiday Toy Drive Begins**</w:t>
            </w:r>
          </w:p>
          <w:p w14:paraId="51CED99D" w14:textId="61F58097" w:rsidR="002A791A" w:rsidRPr="002A791A" w:rsidRDefault="002A791A" w:rsidP="003B43B9"/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2F5D1E6" w14:textId="77777777" w:rsidR="007D3D37" w:rsidRDefault="007D3D37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3482B6AC" w14:textId="77777777" w:rsidR="007D71D7" w:rsidRDefault="007D71D7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667B795D" w14:textId="6B345FBD" w:rsidR="007D71D7" w:rsidRPr="002F2BFD" w:rsidRDefault="00934EB7" w:rsidP="00036969">
            <w:pPr>
              <w:pStyle w:val="Dates"/>
              <w:spacing w:before="0" w:after="0"/>
              <w:jc w:val="center"/>
              <w:rPr>
                <w:b/>
                <w:bCs/>
                <w:color w:val="7B230B" w:themeColor="accent1" w:themeShade="BF"/>
              </w:rPr>
            </w:pPr>
            <w:r w:rsidRPr="002F2BFD">
              <w:rPr>
                <w:b/>
                <w:bCs/>
                <w:color w:val="7B230B" w:themeColor="accent1" w:themeShade="BF"/>
              </w:rPr>
              <w:t>Make</w:t>
            </w:r>
            <w:r w:rsidR="00036969" w:rsidRPr="002F2BFD">
              <w:rPr>
                <w:b/>
                <w:bCs/>
                <w:color w:val="7B230B" w:themeColor="accent1" w:themeShade="BF"/>
              </w:rPr>
              <w:t>-Up Parent Teacher</w:t>
            </w:r>
            <w:r w:rsidR="007D71D7" w:rsidRPr="002F2BFD">
              <w:rPr>
                <w:b/>
                <w:bCs/>
                <w:color w:val="7B230B" w:themeColor="accent1" w:themeShade="BF"/>
              </w:rPr>
              <w:t xml:space="preserve"> </w:t>
            </w:r>
            <w:r w:rsidR="00036969" w:rsidRPr="002F2BFD">
              <w:rPr>
                <w:b/>
                <w:bCs/>
                <w:color w:val="7B230B" w:themeColor="accent1" w:themeShade="BF"/>
              </w:rPr>
              <w:t>C</w:t>
            </w:r>
            <w:r w:rsidR="007D71D7" w:rsidRPr="002F2BFD">
              <w:rPr>
                <w:b/>
                <w:bCs/>
                <w:color w:val="7B230B" w:themeColor="accent1" w:themeShade="BF"/>
              </w:rPr>
              <w:t>onferences</w:t>
            </w:r>
          </w:p>
          <w:p w14:paraId="655C54B5" w14:textId="77777777" w:rsidR="00A3226D" w:rsidRDefault="00A3226D" w:rsidP="007D71D7">
            <w:pPr>
              <w:pStyle w:val="Dates"/>
              <w:spacing w:before="0" w:after="0"/>
              <w:jc w:val="center"/>
              <w:rPr>
                <w:color w:val="7B230B" w:themeColor="accent1" w:themeShade="BF"/>
              </w:rPr>
            </w:pPr>
            <w:r>
              <w:rPr>
                <w:noProof/>
                <w:color w:val="7B230B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64EE223" wp14:editId="3141A4AD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84455</wp:posOffset>
                      </wp:positionV>
                      <wp:extent cx="1150620" cy="373380"/>
                      <wp:effectExtent l="0" t="0" r="11430" b="26670"/>
                      <wp:wrapNone/>
                      <wp:docPr id="116304602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620" cy="373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9EBC8BE" w14:textId="77777777" w:rsidR="00A3226D" w:rsidRDefault="00A3226D" w:rsidP="00A322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0E056" wp14:editId="4C2B2FBD">
                                        <wp:extent cx="982980" cy="275590"/>
                                        <wp:effectExtent l="0" t="0" r="7620" b="0"/>
                                        <wp:docPr id="4967292" name="Picture 4967292" descr="A group of colorful leav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3092354" name="Picture 1" descr="A group of colorful leav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980" cy="27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EE223" id="_x0000_s1058" type="#_x0000_t202" style="position:absolute;left:0;text-align:left;margin-left:10.65pt;margin-top:6.65pt;width:90.6pt;height:29.4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" fillcolor="window" strokecolor="white [3212]" strokeweight=".5pt">
                      <v:textbox>
                        <w:txbxContent>
                          <w:p w14:paraId="29EBC8BE" w14:textId="77777777" w:rsidR="00A3226D" w:rsidRDefault="00A3226D" w:rsidP="00A32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0E056" wp14:editId="4C2B2FBD">
                                  <wp:extent cx="982980" cy="275590"/>
                                  <wp:effectExtent l="0" t="0" r="7620" b="0"/>
                                  <wp:docPr id="4967292" name="Picture 4967292" descr="A group of colorful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092354" name="Picture 1" descr="A group of colorful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946D3A" w14:textId="77777777" w:rsidR="003707BB" w:rsidRPr="003707BB" w:rsidRDefault="003707BB" w:rsidP="003707BB"/>
          <w:p w14:paraId="793BF3E3" w14:textId="77777777" w:rsidR="003707BB" w:rsidRDefault="003707BB" w:rsidP="003707BB">
            <w:pPr>
              <w:jc w:val="right"/>
            </w:pPr>
          </w:p>
          <w:p w14:paraId="077F4AA2" w14:textId="29D3B58C" w:rsidR="003707BB" w:rsidRPr="003707BB" w:rsidRDefault="003707BB" w:rsidP="003707BB">
            <w:pPr>
              <w:jc w:val="center"/>
            </w:pPr>
            <w:r>
              <w:t>Wear Fall Colors</w:t>
            </w: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26CEA82" w14:textId="6128D195" w:rsidR="00386C5F" w:rsidRDefault="00386C5F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0CE3CCC7" w14:textId="6CB22D3A" w:rsidR="00FA109D" w:rsidRDefault="00FA109D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  <w:p w14:paraId="69C83A8F" w14:textId="54FBA02B" w:rsidR="00FA109D" w:rsidRPr="00FA109D" w:rsidRDefault="00FA109D" w:rsidP="00FA109D">
            <w:pPr>
              <w:pStyle w:val="Dates"/>
              <w:spacing w:before="0" w:after="0"/>
              <w:jc w:val="center"/>
              <w:rPr>
                <w:color w:val="auto"/>
              </w:rPr>
            </w:pPr>
          </w:p>
        </w:tc>
        <w:tc>
          <w:tcPr>
            <w:tcW w:w="833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4602C1B" w14:textId="169AA338" w:rsidR="00EC400D" w:rsidRPr="001B1DC9" w:rsidRDefault="00EC400D" w:rsidP="003B43B9">
            <w:pPr>
              <w:pStyle w:val="Dates"/>
              <w:spacing w:before="0" w:after="0"/>
              <w:rPr>
                <w:color w:val="7B230B" w:themeColor="accent1" w:themeShade="BF"/>
              </w:rPr>
            </w:pPr>
          </w:p>
        </w:tc>
      </w:tr>
      <w:tr w:rsidR="003307AB" w:rsidRPr="001B1DC9" w14:paraId="707F651C" w14:textId="77777777" w:rsidTr="005E4645">
        <w:trPr>
          <w:trHeight w:val="1440"/>
        </w:trPr>
        <w:tc>
          <w:tcPr>
            <w:tcW w:w="83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B8655B" w14:textId="01705D4B" w:rsidR="000F09B9" w:rsidRDefault="00EC4F5C" w:rsidP="00835985">
            <w:pPr>
              <w:pStyle w:val="Dates"/>
              <w:jc w:val="center"/>
              <w:rPr>
                <w:color w:val="7B230B" w:themeColor="accent1" w:theme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288" behindDoc="0" locked="0" layoutInCell="1" allowOverlap="1" wp14:anchorId="732A0601" wp14:editId="089F34DB">
                      <wp:simplePos x="0" y="0"/>
                      <wp:positionH relativeFrom="margin">
                        <wp:posOffset>1123950</wp:posOffset>
                      </wp:positionH>
                      <wp:positionV relativeFrom="page">
                        <wp:posOffset>904875</wp:posOffset>
                      </wp:positionV>
                      <wp:extent cx="6896100" cy="628650"/>
                      <wp:effectExtent l="0" t="0" r="0" b="0"/>
                      <wp:wrapNone/>
                      <wp:docPr id="450016300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961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1AC92" w14:textId="769AA380" w:rsidR="003B43B9" w:rsidRPr="003B43B9" w:rsidRDefault="003B43B9" w:rsidP="00AC3196">
                                  <w:pPr>
                                    <w:pStyle w:val="Footer"/>
                                    <w:spacing w:line="228" w:lineRule="auto"/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B43B9">
                                    <w:rPr>
                                      <w:rFonts w:ascii="Cambria" w:hAnsi="Cambr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Children’s Lighthouse at Grand Mission</w:t>
                                  </w:r>
                                </w:p>
                                <w:p w14:paraId="6E36414A" w14:textId="66D512DB" w:rsidR="003B43B9" w:rsidRDefault="003B43B9" w:rsidP="00AC3196">
                                  <w:pPr>
                                    <w:pStyle w:val="Footer"/>
                                    <w:spacing w:line="228" w:lineRule="auto"/>
                                    <w:jc w:val="center"/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  <w:r w:rsidRPr="003B43B9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281-232-7733 </w:t>
                                  </w:r>
                                  <w:r w:rsidR="00324D07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* </w:t>
                                  </w:r>
                                  <w:r w:rsidR="00375325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="00F01651" w:rsidRPr="00F01651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m@childrenslighthouse.com</w:t>
                                  </w:r>
                                </w:p>
                                <w:p w14:paraId="6DCEFB36" w14:textId="69C3907F" w:rsidR="003B43B9" w:rsidRDefault="00F01651" w:rsidP="00324D07">
                                  <w:pPr>
                                    <w:pStyle w:val="Footer"/>
                                    <w:spacing w:line="228" w:lineRule="auto"/>
                                    <w:jc w:val="center"/>
                                  </w:pPr>
                                  <w:r w:rsidRPr="003B43B9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7307 Grand Mission Blvd. Richmond, T</w:t>
                                  </w:r>
                                  <w:r w:rsidR="00375325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 w:rsidRPr="003B43B9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 77407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2A0601" id="Text Box 63" o:spid="_x0000_s1059" type="#_x0000_t202" style="position:absolute;left:0;text-align:left;margin-left:88.5pt;margin-top:71.25pt;width:543pt;height:49.5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" filled="f" stroked="f">
                      <v:textbox style="mso-fit-shape-to-text:t">
                        <w:txbxContent>
                          <w:p w14:paraId="4FB1AC92" w14:textId="769AA380" w:rsidR="003B43B9" w:rsidRPr="003B43B9" w:rsidRDefault="003B43B9" w:rsidP="00AC3196">
                            <w:pPr>
                              <w:pStyle w:val="Footer"/>
                              <w:spacing w:line="228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43B9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Children’s Lighthouse at Grand Mission</w:t>
                            </w:r>
                          </w:p>
                          <w:p w14:paraId="6E36414A" w14:textId="66D512DB" w:rsidR="003B43B9" w:rsidRDefault="003B43B9" w:rsidP="00AC3196">
                            <w:pPr>
                              <w:pStyle w:val="Footer"/>
                              <w:spacing w:line="228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B43B9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281-232-7733 </w:t>
                            </w:r>
                            <w:r w:rsidR="00324D07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37532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g</w:t>
                            </w:r>
                            <w:r w:rsidR="00F01651" w:rsidRPr="00F01651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m@childrenslighthouse.com</w:t>
                            </w:r>
                          </w:p>
                          <w:p w14:paraId="6DCEFB36" w14:textId="69C3907F" w:rsidR="003B43B9" w:rsidRDefault="00F01651" w:rsidP="00324D07">
                            <w:pPr>
                              <w:pStyle w:val="Footer"/>
                              <w:spacing w:line="228" w:lineRule="auto"/>
                              <w:jc w:val="center"/>
                            </w:pPr>
                            <w:r w:rsidRPr="003B43B9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7307 Grand Mission Blvd. Richmond, T</w:t>
                            </w:r>
                            <w:r w:rsidR="0037532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X</w:t>
                            </w:r>
                            <w:r w:rsidRPr="003B43B9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77407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F4574">
              <w:rPr>
                <w:b/>
                <w:bCs/>
                <w:color w:val="0A2954"/>
                <w:sz w:val="20"/>
                <w:szCs w:val="20"/>
              </w:rPr>
              <w:t>Gratitude</w:t>
            </w: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1504EA" w14:textId="77777777" w:rsidR="000F09B9" w:rsidRPr="001B1DC9" w:rsidRDefault="000F09B9" w:rsidP="003B43B9">
            <w:pPr>
              <w:pStyle w:val="Dates"/>
              <w:jc w:val="left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D6A48F9" w14:textId="77777777" w:rsidR="000F09B9" w:rsidRPr="001B1DC9" w:rsidRDefault="000F09B9" w:rsidP="003B43B9">
            <w:pPr>
              <w:pStyle w:val="Dates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7E2244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F5722E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  <w:tc>
          <w:tcPr>
            <w:tcW w:w="833" w:type="pct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2A22A1" w14:textId="77777777" w:rsidR="000F09B9" w:rsidRPr="001B1DC9" w:rsidRDefault="000F09B9" w:rsidP="003B43B9">
            <w:pPr>
              <w:pStyle w:val="Dates"/>
              <w:jc w:val="center"/>
              <w:rPr>
                <w:color w:val="7B230B" w:themeColor="accent1" w:themeShade="BF"/>
              </w:rPr>
            </w:pPr>
          </w:p>
        </w:tc>
      </w:tr>
    </w:tbl>
    <w:p w14:paraId="4FEA6B77" w14:textId="58B527DA" w:rsidR="004E2074" w:rsidRDefault="00EC4F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0A35C34" wp14:editId="4DA3172D">
                <wp:simplePos x="0" y="0"/>
                <wp:positionH relativeFrom="margin">
                  <wp:posOffset>1014730</wp:posOffset>
                </wp:positionH>
                <wp:positionV relativeFrom="margin">
                  <wp:posOffset>-568960</wp:posOffset>
                </wp:positionV>
                <wp:extent cx="7120255" cy="786765"/>
                <wp:effectExtent l="0" t="0" r="0" b="0"/>
                <wp:wrapNone/>
                <wp:docPr id="35210114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25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22CCE" w14:textId="77777777" w:rsidR="001844CF" w:rsidRPr="00F91965" w:rsidRDefault="001844CF" w:rsidP="001844CF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color w:val="7B230B" w:themeColor="accent1" w:themeShade="BF"/>
                                <w:sz w:val="44"/>
                                <w:szCs w:val="44"/>
                              </w:rPr>
                            </w:pPr>
                            <w:r w:rsidRPr="00F91965">
                              <w:rPr>
                                <w:color w:val="7B230B" w:themeColor="accent1" w:themeShade="BF"/>
                                <w:sz w:val="44"/>
                                <w:szCs w:val="44"/>
                              </w:rPr>
                              <w:t>Children’s Lighthouse at Grand Mission</w:t>
                            </w:r>
                          </w:p>
                          <w:p w14:paraId="423DCA1B" w14:textId="67E1E463" w:rsidR="001844CF" w:rsidRPr="00F91965" w:rsidRDefault="008D1C07" w:rsidP="001844CF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3366"/>
                                <w:sz w:val="44"/>
                                <w:szCs w:val="44"/>
                              </w:rPr>
                              <w:t>November</w:t>
                            </w:r>
                            <w:r w:rsidR="00777627">
                              <w:rPr>
                                <w:color w:val="003366"/>
                                <w:sz w:val="44"/>
                                <w:szCs w:val="44"/>
                              </w:rPr>
                              <w:t xml:space="preserve"> 2023</w:t>
                            </w:r>
                          </w:p>
                          <w:p w14:paraId="577F3D88" w14:textId="77777777" w:rsidR="001844CF" w:rsidRPr="00F91965" w:rsidRDefault="001844CF" w:rsidP="001844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35C34" id="Text Box 62" o:spid="_x0000_s1060" type="#_x0000_t202" style="position:absolute;margin-left:79.9pt;margin-top:-44.8pt;width:560.65pt;height:61.95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" filled="f" stroked="f">
                <v:textbox style="mso-fit-shape-to-text:t">
                  <w:txbxContent>
                    <w:p w14:paraId="66C22CCE" w14:textId="77777777" w:rsidR="001844CF" w:rsidRPr="00F91965" w:rsidRDefault="001844CF" w:rsidP="001844CF">
                      <w:pPr>
                        <w:pStyle w:val="Header"/>
                        <w:spacing w:line="192" w:lineRule="auto"/>
                        <w:jc w:val="center"/>
                        <w:rPr>
                          <w:color w:val="7B230B" w:themeColor="accent1" w:themeShade="BF"/>
                          <w:sz w:val="44"/>
                          <w:szCs w:val="44"/>
                        </w:rPr>
                      </w:pPr>
                      <w:r w:rsidRPr="00F91965">
                        <w:rPr>
                          <w:color w:val="7B230B" w:themeColor="accent1" w:themeShade="BF"/>
                          <w:sz w:val="44"/>
                          <w:szCs w:val="44"/>
                        </w:rPr>
                        <w:t>Children’s Lighthouse at Grand Mission</w:t>
                      </w:r>
                    </w:p>
                    <w:p w14:paraId="423DCA1B" w14:textId="67E1E463" w:rsidR="001844CF" w:rsidRPr="00F91965" w:rsidRDefault="008D1C07" w:rsidP="001844CF">
                      <w:pPr>
                        <w:pStyle w:val="Header"/>
                        <w:spacing w:line="192" w:lineRule="auto"/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003366"/>
                          <w:sz w:val="44"/>
                          <w:szCs w:val="44"/>
                        </w:rPr>
                        <w:t>November</w:t>
                      </w:r>
                      <w:r w:rsidR="00777627">
                        <w:rPr>
                          <w:color w:val="003366"/>
                          <w:sz w:val="44"/>
                          <w:szCs w:val="44"/>
                        </w:rPr>
                        <w:t xml:space="preserve"> 2023</w:t>
                      </w:r>
                    </w:p>
                    <w:p w14:paraId="577F3D88" w14:textId="77777777" w:rsidR="001844CF" w:rsidRPr="00F91965" w:rsidRDefault="001844CF" w:rsidP="001844C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E2074" w:rsidSect="001844CF">
      <w:headerReference w:type="even" r:id="rId25"/>
      <w:pgSz w:w="15840" w:h="12240" w:orient="landscape" w:code="1"/>
      <w:pgMar w:top="1091" w:right="720" w:bottom="720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4C814" w14:textId="77777777" w:rsidR="006E27A9" w:rsidRDefault="006E27A9">
      <w:pPr>
        <w:spacing w:before="0" w:after="0"/>
      </w:pPr>
      <w:r>
        <w:separator/>
      </w:r>
    </w:p>
  </w:endnote>
  <w:endnote w:type="continuationSeparator" w:id="0">
    <w:p w14:paraId="7D05B877" w14:textId="77777777" w:rsidR="006E27A9" w:rsidRDefault="006E27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4D39C" w14:textId="77777777" w:rsidR="006E27A9" w:rsidRDefault="006E27A9">
      <w:pPr>
        <w:spacing w:before="0" w:after="0"/>
      </w:pPr>
      <w:r>
        <w:separator/>
      </w:r>
    </w:p>
  </w:footnote>
  <w:footnote w:type="continuationSeparator" w:id="0">
    <w:p w14:paraId="13D4E6A3" w14:textId="77777777" w:rsidR="006E27A9" w:rsidRDefault="006E27A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1CFA9" w14:textId="71B8520C" w:rsidR="00EB68AC" w:rsidRDefault="00EC4F5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DE44696" wp14:editId="0639C7F2">
              <wp:simplePos x="0" y="0"/>
              <wp:positionH relativeFrom="margin">
                <wp:align>center</wp:align>
              </wp:positionH>
              <wp:positionV relativeFrom="margin">
                <wp:posOffset>-659130</wp:posOffset>
              </wp:positionV>
              <wp:extent cx="7120255" cy="1404620"/>
              <wp:effectExtent l="0" t="0" r="0" b="0"/>
              <wp:wrapNone/>
              <wp:docPr id="137190675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02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01034" w14:textId="77777777" w:rsidR="00EB68AC" w:rsidRPr="005B7E91" w:rsidRDefault="00EB68AC" w:rsidP="00EB68AC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color w:val="7B230B" w:themeColor="accent1" w:themeShade="BF"/>
                              <w:sz w:val="48"/>
                              <w:szCs w:val="48"/>
                            </w:rPr>
                          </w:pPr>
                          <w:r w:rsidRPr="005B7E91">
                            <w:rPr>
                              <w:color w:val="7B230B" w:themeColor="accent1" w:themeShade="BF"/>
                              <w:sz w:val="48"/>
                              <w:szCs w:val="48"/>
                            </w:rPr>
                            <w:t>Children’s Lighthouse at Grand Mission</w:t>
                          </w:r>
                        </w:p>
                        <w:p w14:paraId="017A7628" w14:textId="51F8CAD2" w:rsidR="00EB68AC" w:rsidRPr="005B7E91" w:rsidRDefault="00EB68AC" w:rsidP="00EB68AC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  <w:r w:rsidRPr="005B7E91">
                            <w:rPr>
                              <w:color w:val="7B230B" w:themeColor="accent1" w:themeShade="BF"/>
                              <w:sz w:val="48"/>
                              <w:szCs w:val="48"/>
                            </w:rPr>
                            <w:t>ex-STREAM Summer</w:t>
                          </w:r>
                          <w:r w:rsidRPr="005B7E91">
                            <w:rPr>
                              <w:sz w:val="48"/>
                              <w:szCs w:val="48"/>
                            </w:rPr>
                            <w:t xml:space="preserve"> </w:t>
                          </w:r>
                          <w:r w:rsidR="003B43B9">
                            <w:rPr>
                              <w:color w:val="003366"/>
                              <w:sz w:val="48"/>
                              <w:szCs w:val="48"/>
                            </w:rPr>
                            <w:t>July</w:t>
                          </w:r>
                          <w:r w:rsidRPr="005B7E91">
                            <w:rPr>
                              <w:color w:val="003366"/>
                              <w:sz w:val="48"/>
                              <w:szCs w:val="48"/>
                            </w:rPr>
                            <w:t xml:space="preserve"> 2023</w:t>
                          </w:r>
                        </w:p>
                        <w:p w14:paraId="52139926" w14:textId="77777777" w:rsidR="00EB68AC" w:rsidRDefault="00EB68AC" w:rsidP="00EB68A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E44696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0;margin-top:-51.9pt;width:560.6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" filled="f" stroked="f">
              <v:textbox style="mso-fit-shape-to-text:t">
                <w:txbxContent>
                  <w:p w14:paraId="34001034" w14:textId="77777777" w:rsidR="00EB68AC" w:rsidRPr="005B7E91" w:rsidRDefault="00EB68AC" w:rsidP="00EB68AC">
                    <w:pPr>
                      <w:pStyle w:val="Header"/>
                      <w:spacing w:line="192" w:lineRule="auto"/>
                      <w:jc w:val="center"/>
                      <w:rPr>
                        <w:color w:val="7B230B" w:themeColor="accent1" w:themeShade="BF"/>
                        <w:sz w:val="48"/>
                        <w:szCs w:val="48"/>
                      </w:rPr>
                    </w:pPr>
                    <w:r w:rsidRPr="005B7E91">
                      <w:rPr>
                        <w:color w:val="7B230B" w:themeColor="accent1" w:themeShade="BF"/>
                        <w:sz w:val="48"/>
                        <w:szCs w:val="48"/>
                      </w:rPr>
                      <w:t>Children’s Lighthouse at Grand Mission</w:t>
                    </w:r>
                  </w:p>
                  <w:p w14:paraId="017A7628" w14:textId="51F8CAD2" w:rsidR="00EB68AC" w:rsidRPr="005B7E91" w:rsidRDefault="00EB68AC" w:rsidP="00EB68AC">
                    <w:pPr>
                      <w:pStyle w:val="Header"/>
                      <w:spacing w:line="192" w:lineRule="auto"/>
                      <w:jc w:val="center"/>
                      <w:rPr>
                        <w:sz w:val="144"/>
                        <w:szCs w:val="144"/>
                      </w:rPr>
                    </w:pPr>
                    <w:r w:rsidRPr="005B7E91">
                      <w:rPr>
                        <w:color w:val="7B230B" w:themeColor="accent1" w:themeShade="BF"/>
                        <w:sz w:val="48"/>
                        <w:szCs w:val="48"/>
                      </w:rPr>
                      <w:t>ex-STREAM Summer</w:t>
                    </w:r>
                    <w:r w:rsidRPr="005B7E91">
                      <w:rPr>
                        <w:sz w:val="48"/>
                        <w:szCs w:val="48"/>
                      </w:rPr>
                      <w:t xml:space="preserve"> </w:t>
                    </w:r>
                    <w:r w:rsidR="003B43B9">
                      <w:rPr>
                        <w:color w:val="003366"/>
                        <w:sz w:val="48"/>
                        <w:szCs w:val="48"/>
                      </w:rPr>
                      <w:t>July</w:t>
                    </w:r>
                    <w:r w:rsidRPr="005B7E91">
                      <w:rPr>
                        <w:color w:val="003366"/>
                        <w:sz w:val="48"/>
                        <w:szCs w:val="48"/>
                      </w:rPr>
                      <w:t xml:space="preserve"> 2023</w:t>
                    </w:r>
                  </w:p>
                  <w:p w14:paraId="52139926" w14:textId="77777777" w:rsidR="00EB68AC" w:rsidRDefault="00EB68AC" w:rsidP="00EB68AC"/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95FD5"/>
    <w:multiLevelType w:val="hybridMultilevel"/>
    <w:tmpl w:val="4F90CD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769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023"/>
    <w:docVar w:name="MonthStart" w:val="6/1/2023"/>
  </w:docVars>
  <w:rsids>
    <w:rsidRoot w:val="001B1DC9"/>
    <w:rsid w:val="00012FF8"/>
    <w:rsid w:val="00016498"/>
    <w:rsid w:val="00021393"/>
    <w:rsid w:val="00033464"/>
    <w:rsid w:val="00036969"/>
    <w:rsid w:val="000400BF"/>
    <w:rsid w:val="00041862"/>
    <w:rsid w:val="0005455E"/>
    <w:rsid w:val="00063E2B"/>
    <w:rsid w:val="00064AD7"/>
    <w:rsid w:val="0007564C"/>
    <w:rsid w:val="00084540"/>
    <w:rsid w:val="00087FB8"/>
    <w:rsid w:val="000940BE"/>
    <w:rsid w:val="00094345"/>
    <w:rsid w:val="000958A4"/>
    <w:rsid w:val="00097679"/>
    <w:rsid w:val="000B49B0"/>
    <w:rsid w:val="000C2A6B"/>
    <w:rsid w:val="000C7B17"/>
    <w:rsid w:val="000D353A"/>
    <w:rsid w:val="000D47BF"/>
    <w:rsid w:val="000D6C96"/>
    <w:rsid w:val="000E4746"/>
    <w:rsid w:val="000F09B9"/>
    <w:rsid w:val="00112F78"/>
    <w:rsid w:val="00130F90"/>
    <w:rsid w:val="00133758"/>
    <w:rsid w:val="00134FC3"/>
    <w:rsid w:val="00167835"/>
    <w:rsid w:val="00170DE1"/>
    <w:rsid w:val="0017775A"/>
    <w:rsid w:val="001844CF"/>
    <w:rsid w:val="001916D0"/>
    <w:rsid w:val="00195761"/>
    <w:rsid w:val="001A1F5D"/>
    <w:rsid w:val="001A3532"/>
    <w:rsid w:val="001B18BB"/>
    <w:rsid w:val="001B1DC9"/>
    <w:rsid w:val="001B73F4"/>
    <w:rsid w:val="001D000E"/>
    <w:rsid w:val="001E1280"/>
    <w:rsid w:val="001E5A18"/>
    <w:rsid w:val="001E78E5"/>
    <w:rsid w:val="001F165B"/>
    <w:rsid w:val="001F1DAD"/>
    <w:rsid w:val="00214AF9"/>
    <w:rsid w:val="002217A5"/>
    <w:rsid w:val="00226FD6"/>
    <w:rsid w:val="00234393"/>
    <w:rsid w:val="0023626D"/>
    <w:rsid w:val="00236E32"/>
    <w:rsid w:val="002418D8"/>
    <w:rsid w:val="00241B55"/>
    <w:rsid w:val="00242B0D"/>
    <w:rsid w:val="00250E03"/>
    <w:rsid w:val="002569D5"/>
    <w:rsid w:val="00262469"/>
    <w:rsid w:val="00267CC1"/>
    <w:rsid w:val="00280421"/>
    <w:rsid w:val="002A791A"/>
    <w:rsid w:val="002B044D"/>
    <w:rsid w:val="002B3C6F"/>
    <w:rsid w:val="002D3497"/>
    <w:rsid w:val="002F22DB"/>
    <w:rsid w:val="002F2BFD"/>
    <w:rsid w:val="002F3C72"/>
    <w:rsid w:val="002F7422"/>
    <w:rsid w:val="0030464F"/>
    <w:rsid w:val="0031735D"/>
    <w:rsid w:val="00323A4A"/>
    <w:rsid w:val="00324D07"/>
    <w:rsid w:val="00325211"/>
    <w:rsid w:val="00327C3D"/>
    <w:rsid w:val="003307AB"/>
    <w:rsid w:val="003331A2"/>
    <w:rsid w:val="003371D1"/>
    <w:rsid w:val="00337777"/>
    <w:rsid w:val="003450B7"/>
    <w:rsid w:val="003474C1"/>
    <w:rsid w:val="00356A69"/>
    <w:rsid w:val="003707BB"/>
    <w:rsid w:val="00370DAA"/>
    <w:rsid w:val="00371F0C"/>
    <w:rsid w:val="00375325"/>
    <w:rsid w:val="003758AD"/>
    <w:rsid w:val="003818E4"/>
    <w:rsid w:val="00386C5F"/>
    <w:rsid w:val="00387383"/>
    <w:rsid w:val="003912B2"/>
    <w:rsid w:val="003A05FC"/>
    <w:rsid w:val="003B2EC8"/>
    <w:rsid w:val="003B43B9"/>
    <w:rsid w:val="003B46B4"/>
    <w:rsid w:val="003C366A"/>
    <w:rsid w:val="003E0A5C"/>
    <w:rsid w:val="003E6963"/>
    <w:rsid w:val="003F5669"/>
    <w:rsid w:val="00401CA0"/>
    <w:rsid w:val="00403F54"/>
    <w:rsid w:val="004145B5"/>
    <w:rsid w:val="0041464D"/>
    <w:rsid w:val="00425857"/>
    <w:rsid w:val="00425A54"/>
    <w:rsid w:val="00430B1C"/>
    <w:rsid w:val="00436B7E"/>
    <w:rsid w:val="00446DD6"/>
    <w:rsid w:val="00474FC5"/>
    <w:rsid w:val="004D5054"/>
    <w:rsid w:val="004E2074"/>
    <w:rsid w:val="004E602D"/>
    <w:rsid w:val="00505A52"/>
    <w:rsid w:val="00511B26"/>
    <w:rsid w:val="005303CD"/>
    <w:rsid w:val="00530D85"/>
    <w:rsid w:val="00532D2F"/>
    <w:rsid w:val="005362D3"/>
    <w:rsid w:val="00545E08"/>
    <w:rsid w:val="00553BA1"/>
    <w:rsid w:val="0056720C"/>
    <w:rsid w:val="005761C2"/>
    <w:rsid w:val="005975C8"/>
    <w:rsid w:val="005A5440"/>
    <w:rsid w:val="005A695F"/>
    <w:rsid w:val="005B7E91"/>
    <w:rsid w:val="005C7B91"/>
    <w:rsid w:val="005D1A2B"/>
    <w:rsid w:val="005D1DE7"/>
    <w:rsid w:val="005E2DC7"/>
    <w:rsid w:val="005E4645"/>
    <w:rsid w:val="005E68D6"/>
    <w:rsid w:val="005F4CCC"/>
    <w:rsid w:val="00607334"/>
    <w:rsid w:val="0062054C"/>
    <w:rsid w:val="0062287B"/>
    <w:rsid w:val="0062302D"/>
    <w:rsid w:val="006311BF"/>
    <w:rsid w:val="00631FE4"/>
    <w:rsid w:val="0063207B"/>
    <w:rsid w:val="00640FB7"/>
    <w:rsid w:val="00642E28"/>
    <w:rsid w:val="0064649C"/>
    <w:rsid w:val="006507F5"/>
    <w:rsid w:val="00676455"/>
    <w:rsid w:val="006A4076"/>
    <w:rsid w:val="006B7D1D"/>
    <w:rsid w:val="006C1AEE"/>
    <w:rsid w:val="006C2AB6"/>
    <w:rsid w:val="006D54BE"/>
    <w:rsid w:val="006D69BC"/>
    <w:rsid w:val="006E0877"/>
    <w:rsid w:val="006E27A9"/>
    <w:rsid w:val="006E667F"/>
    <w:rsid w:val="006F08F8"/>
    <w:rsid w:val="006F1600"/>
    <w:rsid w:val="00724F84"/>
    <w:rsid w:val="007266CF"/>
    <w:rsid w:val="00726F6F"/>
    <w:rsid w:val="00734D1E"/>
    <w:rsid w:val="00744785"/>
    <w:rsid w:val="00747471"/>
    <w:rsid w:val="00754377"/>
    <w:rsid w:val="007652AC"/>
    <w:rsid w:val="00770BDE"/>
    <w:rsid w:val="0077354D"/>
    <w:rsid w:val="007773C1"/>
    <w:rsid w:val="00777627"/>
    <w:rsid w:val="00791B23"/>
    <w:rsid w:val="007A596E"/>
    <w:rsid w:val="007B1119"/>
    <w:rsid w:val="007B483C"/>
    <w:rsid w:val="007C5586"/>
    <w:rsid w:val="007C5DCA"/>
    <w:rsid w:val="007C688D"/>
    <w:rsid w:val="007D0B2E"/>
    <w:rsid w:val="007D3D37"/>
    <w:rsid w:val="007D42D8"/>
    <w:rsid w:val="007D71D7"/>
    <w:rsid w:val="007E0523"/>
    <w:rsid w:val="007E74A2"/>
    <w:rsid w:val="007F20A4"/>
    <w:rsid w:val="007F4D42"/>
    <w:rsid w:val="007F7A5D"/>
    <w:rsid w:val="00804FC2"/>
    <w:rsid w:val="00823EBD"/>
    <w:rsid w:val="0083040D"/>
    <w:rsid w:val="00835985"/>
    <w:rsid w:val="00853382"/>
    <w:rsid w:val="008C2BD5"/>
    <w:rsid w:val="008C40F7"/>
    <w:rsid w:val="008D1C07"/>
    <w:rsid w:val="008D1C26"/>
    <w:rsid w:val="008E0303"/>
    <w:rsid w:val="008E591E"/>
    <w:rsid w:val="008F41A0"/>
    <w:rsid w:val="00900A65"/>
    <w:rsid w:val="00906466"/>
    <w:rsid w:val="00934EB7"/>
    <w:rsid w:val="009426D3"/>
    <w:rsid w:val="00956E6F"/>
    <w:rsid w:val="00961259"/>
    <w:rsid w:val="009619DB"/>
    <w:rsid w:val="00966FCF"/>
    <w:rsid w:val="00981D41"/>
    <w:rsid w:val="0098477B"/>
    <w:rsid w:val="009911BF"/>
    <w:rsid w:val="00993BEC"/>
    <w:rsid w:val="009B71C6"/>
    <w:rsid w:val="009D335E"/>
    <w:rsid w:val="009E4A99"/>
    <w:rsid w:val="009E62AD"/>
    <w:rsid w:val="009F400B"/>
    <w:rsid w:val="009F4574"/>
    <w:rsid w:val="00A01B23"/>
    <w:rsid w:val="00A03BF5"/>
    <w:rsid w:val="00A12595"/>
    <w:rsid w:val="00A153A1"/>
    <w:rsid w:val="00A160DC"/>
    <w:rsid w:val="00A22588"/>
    <w:rsid w:val="00A3226D"/>
    <w:rsid w:val="00A365B3"/>
    <w:rsid w:val="00A42D84"/>
    <w:rsid w:val="00A52DC3"/>
    <w:rsid w:val="00A873E4"/>
    <w:rsid w:val="00A95FAB"/>
    <w:rsid w:val="00AB3C2A"/>
    <w:rsid w:val="00AC3196"/>
    <w:rsid w:val="00AC3812"/>
    <w:rsid w:val="00AF1308"/>
    <w:rsid w:val="00AF1C8A"/>
    <w:rsid w:val="00AF2473"/>
    <w:rsid w:val="00B043B7"/>
    <w:rsid w:val="00B23451"/>
    <w:rsid w:val="00B237D2"/>
    <w:rsid w:val="00B50AB4"/>
    <w:rsid w:val="00B5288F"/>
    <w:rsid w:val="00B730E9"/>
    <w:rsid w:val="00B91193"/>
    <w:rsid w:val="00B936C4"/>
    <w:rsid w:val="00BA19E4"/>
    <w:rsid w:val="00BA5CE8"/>
    <w:rsid w:val="00BB4130"/>
    <w:rsid w:val="00BB4F9C"/>
    <w:rsid w:val="00BD2EC7"/>
    <w:rsid w:val="00BE55EB"/>
    <w:rsid w:val="00BF1127"/>
    <w:rsid w:val="00C05140"/>
    <w:rsid w:val="00C15F88"/>
    <w:rsid w:val="00C35BDE"/>
    <w:rsid w:val="00C45880"/>
    <w:rsid w:val="00C568F1"/>
    <w:rsid w:val="00C83915"/>
    <w:rsid w:val="00C93FA7"/>
    <w:rsid w:val="00C96937"/>
    <w:rsid w:val="00CA462C"/>
    <w:rsid w:val="00CA55EB"/>
    <w:rsid w:val="00CB1749"/>
    <w:rsid w:val="00CB3365"/>
    <w:rsid w:val="00CB51ED"/>
    <w:rsid w:val="00CC15A0"/>
    <w:rsid w:val="00CD53E3"/>
    <w:rsid w:val="00CE2418"/>
    <w:rsid w:val="00CF1786"/>
    <w:rsid w:val="00CF7726"/>
    <w:rsid w:val="00D12A7F"/>
    <w:rsid w:val="00D16C84"/>
    <w:rsid w:val="00D26F02"/>
    <w:rsid w:val="00D34220"/>
    <w:rsid w:val="00D74D9F"/>
    <w:rsid w:val="00D75353"/>
    <w:rsid w:val="00D76E41"/>
    <w:rsid w:val="00D805FE"/>
    <w:rsid w:val="00D82D1C"/>
    <w:rsid w:val="00D84254"/>
    <w:rsid w:val="00D9089C"/>
    <w:rsid w:val="00D950A5"/>
    <w:rsid w:val="00DD1D6A"/>
    <w:rsid w:val="00E06BAF"/>
    <w:rsid w:val="00E22149"/>
    <w:rsid w:val="00E3794A"/>
    <w:rsid w:val="00E53EFD"/>
    <w:rsid w:val="00E546C4"/>
    <w:rsid w:val="00E6043F"/>
    <w:rsid w:val="00E67318"/>
    <w:rsid w:val="00E673F1"/>
    <w:rsid w:val="00E81B86"/>
    <w:rsid w:val="00E85C9D"/>
    <w:rsid w:val="00E87833"/>
    <w:rsid w:val="00E879B5"/>
    <w:rsid w:val="00E91596"/>
    <w:rsid w:val="00E94074"/>
    <w:rsid w:val="00EA11E4"/>
    <w:rsid w:val="00EA45F5"/>
    <w:rsid w:val="00EA5741"/>
    <w:rsid w:val="00EB68AC"/>
    <w:rsid w:val="00EC07FC"/>
    <w:rsid w:val="00EC400D"/>
    <w:rsid w:val="00EC4F5C"/>
    <w:rsid w:val="00EE0351"/>
    <w:rsid w:val="00EF02E0"/>
    <w:rsid w:val="00EF47EB"/>
    <w:rsid w:val="00EF5407"/>
    <w:rsid w:val="00F01651"/>
    <w:rsid w:val="00F0731E"/>
    <w:rsid w:val="00F16641"/>
    <w:rsid w:val="00F23D9E"/>
    <w:rsid w:val="00F523D7"/>
    <w:rsid w:val="00F55675"/>
    <w:rsid w:val="00F6128A"/>
    <w:rsid w:val="00F64687"/>
    <w:rsid w:val="00F737F7"/>
    <w:rsid w:val="00F8354F"/>
    <w:rsid w:val="00F878CD"/>
    <w:rsid w:val="00F91965"/>
    <w:rsid w:val="00F941D1"/>
    <w:rsid w:val="00F94FFB"/>
    <w:rsid w:val="00FA109D"/>
    <w:rsid w:val="00FA6D65"/>
    <w:rsid w:val="00FB0801"/>
    <w:rsid w:val="00FB0CA8"/>
    <w:rsid w:val="00FB17D0"/>
    <w:rsid w:val="00FB3592"/>
    <w:rsid w:val="00FE0654"/>
    <w:rsid w:val="00FF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  <o:colormru v:ext="edit" colors="white"/>
    </o:shapedefaults>
    <o:shapelayout v:ext="edit">
      <o:idmap v:ext="edit" data="2"/>
    </o:shapelayout>
  </w:shapeDefaults>
  <w:decimalSymbol w:val="."/>
  <w:listSeparator w:val=","/>
  <w14:docId w14:val="342B46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AB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323232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252525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AB4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AB4"/>
  </w:style>
  <w:style w:type="character" w:styleId="Hyperlink">
    <w:name w:val="Hyperlink"/>
    <w:basedOn w:val="DefaultParagraphFont"/>
    <w:uiPriority w:val="99"/>
    <w:unhideWhenUsed/>
    <w:rsid w:val="00E6731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7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0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image" Target="media/image60.png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ak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C465D7FD764E80A588F5A89074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33E56-402C-4A7C-BAC2-B8F4FAA96B38}"/>
      </w:docPartPr>
      <w:docPartBody>
        <w:p w:rsidR="00F714B7" w:rsidRDefault="009E59B7" w:rsidP="009E59B7">
          <w:pPr>
            <w:pStyle w:val="3BC465D7FD764E80A588F5A89074A42F"/>
          </w:pPr>
          <w:r>
            <w:t>Monday</w:t>
          </w:r>
        </w:p>
      </w:docPartBody>
    </w:docPart>
    <w:docPart>
      <w:docPartPr>
        <w:name w:val="C9C867A35DE84E4FB7D41C8866DDD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8416E-331C-4841-BF3A-A6F052BF0B45}"/>
      </w:docPartPr>
      <w:docPartBody>
        <w:p w:rsidR="00F714B7" w:rsidRDefault="009E59B7" w:rsidP="009E59B7">
          <w:pPr>
            <w:pStyle w:val="C9C867A35DE84E4FB7D41C8866DDD278"/>
          </w:pPr>
          <w:r>
            <w:t>Tuesday</w:t>
          </w:r>
        </w:p>
      </w:docPartBody>
    </w:docPart>
    <w:docPart>
      <w:docPartPr>
        <w:name w:val="70E3C2A3481B49AAAA6E67B158808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D094-23AA-4913-9A07-F305312C7158}"/>
      </w:docPartPr>
      <w:docPartBody>
        <w:p w:rsidR="00F714B7" w:rsidRDefault="009E59B7" w:rsidP="009E59B7">
          <w:pPr>
            <w:pStyle w:val="70E3C2A3481B49AAAA6E67B1588086C3"/>
          </w:pPr>
          <w:r>
            <w:t>Wednesday</w:t>
          </w:r>
        </w:p>
      </w:docPartBody>
    </w:docPart>
    <w:docPart>
      <w:docPartPr>
        <w:name w:val="D8AC72289B954D39B0CF419192AC4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42096-84EE-4A30-8D24-96934842296B}"/>
      </w:docPartPr>
      <w:docPartBody>
        <w:p w:rsidR="00F714B7" w:rsidRDefault="009E59B7" w:rsidP="009E59B7">
          <w:pPr>
            <w:pStyle w:val="D8AC72289B954D39B0CF419192AC4496"/>
          </w:pPr>
          <w:r>
            <w:t>Thursday</w:t>
          </w:r>
        </w:p>
      </w:docPartBody>
    </w:docPart>
    <w:docPart>
      <w:docPartPr>
        <w:name w:val="B1C133DB6751404AA473FE93FF07B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B9B8E-262E-495D-9220-75B15151CC8C}"/>
      </w:docPartPr>
      <w:docPartBody>
        <w:p w:rsidR="00F714B7" w:rsidRDefault="009E59B7" w:rsidP="009E59B7">
          <w:pPr>
            <w:pStyle w:val="B1C133DB6751404AA473FE93FF07B3A7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B7"/>
    <w:rsid w:val="00184916"/>
    <w:rsid w:val="001E224D"/>
    <w:rsid w:val="00283477"/>
    <w:rsid w:val="002A00E0"/>
    <w:rsid w:val="002F7A4E"/>
    <w:rsid w:val="00406044"/>
    <w:rsid w:val="004A11DA"/>
    <w:rsid w:val="00521C3A"/>
    <w:rsid w:val="00597825"/>
    <w:rsid w:val="005F42AC"/>
    <w:rsid w:val="00665D9A"/>
    <w:rsid w:val="00750680"/>
    <w:rsid w:val="0097587C"/>
    <w:rsid w:val="009D39D9"/>
    <w:rsid w:val="009E59B7"/>
    <w:rsid w:val="00B34E26"/>
    <w:rsid w:val="00C07D1F"/>
    <w:rsid w:val="00CC02FB"/>
    <w:rsid w:val="00CE478F"/>
    <w:rsid w:val="00CE6BE9"/>
    <w:rsid w:val="00D23E8A"/>
    <w:rsid w:val="00E37ECF"/>
    <w:rsid w:val="00EC007E"/>
    <w:rsid w:val="00F7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C465D7FD764E80A588F5A89074A42F">
    <w:name w:val="3BC465D7FD764E80A588F5A89074A42F"/>
    <w:rsid w:val="009E59B7"/>
  </w:style>
  <w:style w:type="paragraph" w:customStyle="1" w:styleId="C9C867A35DE84E4FB7D41C8866DDD278">
    <w:name w:val="C9C867A35DE84E4FB7D41C8866DDD278"/>
    <w:rsid w:val="009E59B7"/>
  </w:style>
  <w:style w:type="paragraph" w:customStyle="1" w:styleId="70E3C2A3481B49AAAA6E67B1588086C3">
    <w:name w:val="70E3C2A3481B49AAAA6E67B1588086C3"/>
    <w:rsid w:val="009E59B7"/>
  </w:style>
  <w:style w:type="paragraph" w:customStyle="1" w:styleId="D8AC72289B954D39B0CF419192AC4496">
    <w:name w:val="D8AC72289B954D39B0CF419192AC4496"/>
    <w:rsid w:val="009E59B7"/>
  </w:style>
  <w:style w:type="paragraph" w:customStyle="1" w:styleId="B1C133DB6751404AA473FE93FF07B3A7">
    <w:name w:val="B1C133DB6751404AA473FE93FF07B3A7"/>
    <w:rsid w:val="009E59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Damask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E8B5894-BA6F-4181-B64C-4BD8C69214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9F575-7506-477F-B88B-113F20CD0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477A47-FBB9-4211-BAD9-51AE9DE40E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8ECA4-865C-41E1-9B96-5316E8B9FD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1</Pages>
  <Words>239</Words>
  <Characters>1363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2023-10-27T19:19:00Z</dcterms:created>
  <dcterms:modified xsi:type="dcterms:W3CDTF">2023-10-27T19:19:00Z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