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400"/>
        <w:gridCol w:w="5400"/>
      </w:tblGrid>
      <w:tr w:rsidR="00661028" w14:paraId="501ED782" w14:textId="77777777" w:rsidTr="007C454B">
        <w:trPr>
          <w:trHeight w:hRule="exact" w:val="819"/>
        </w:trPr>
        <w:tc>
          <w:tcPr>
            <w:tcW w:w="5400" w:type="dxa"/>
            <w:vAlign w:val="bottom"/>
          </w:tcPr>
          <w:bookmarkStart w:id="0" w:name="_GoBack"/>
          <w:bookmarkEnd w:id="0"/>
          <w:p w14:paraId="6D5DEEF6" w14:textId="4A96D774" w:rsidR="00661028" w:rsidRDefault="0081589D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846912">
              <w:t>January</w:t>
            </w:r>
            <w:r>
              <w:fldChar w:fldCharType="end"/>
            </w:r>
          </w:p>
        </w:tc>
        <w:tc>
          <w:tcPr>
            <w:tcW w:w="5400" w:type="dxa"/>
            <w:shd w:val="clear" w:color="auto" w:fill="auto"/>
            <w:vAlign w:val="bottom"/>
          </w:tcPr>
          <w:p w14:paraId="47A53779" w14:textId="77777777" w:rsidR="00846912" w:rsidRPr="003061E9" w:rsidRDefault="00846912" w:rsidP="00846912">
            <w:pPr>
              <w:jc w:val="center"/>
              <w:rPr>
                <w:sz w:val="28"/>
                <w:szCs w:val="32"/>
              </w:rPr>
            </w:pPr>
            <w:r w:rsidRPr="003061E9">
              <w:rPr>
                <w:sz w:val="28"/>
                <w:szCs w:val="32"/>
              </w:rPr>
              <w:t>Children’s Lighthouse of Sienna</w:t>
            </w:r>
          </w:p>
          <w:p w14:paraId="284DEA36" w14:textId="332C38E5" w:rsidR="00661028" w:rsidRDefault="007C454B" w:rsidP="0084691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1C77EC5" wp14:editId="46C89A1A">
                      <wp:simplePos x="0" y="0"/>
                      <wp:positionH relativeFrom="column">
                        <wp:posOffset>-1735455</wp:posOffset>
                      </wp:positionH>
                      <wp:positionV relativeFrom="paragraph">
                        <wp:posOffset>291465</wp:posOffset>
                      </wp:positionV>
                      <wp:extent cx="5011420" cy="581025"/>
                      <wp:effectExtent l="0" t="0" r="17780" b="28575"/>
                      <wp:wrapNone/>
                      <wp:docPr id="1" name="Ribbon: Tilted Up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1420" cy="581025"/>
                              </a:xfrm>
                              <a:prstGeom prst="ribbon2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7F59E2" w14:textId="77777777" w:rsidR="00A875A0" w:rsidRPr="008E6ACC" w:rsidRDefault="00A875A0" w:rsidP="00846912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8E6ACC">
                                    <w:rPr>
                                      <w:sz w:val="40"/>
                                      <w:szCs w:val="40"/>
                                    </w:rPr>
                                    <w:t>Fridge Calendar</w:t>
                                  </w:r>
                                </w:p>
                                <w:p w14:paraId="26A813C3" w14:textId="77777777" w:rsidR="00A875A0" w:rsidRDefault="00A875A0" w:rsidP="008469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C77EC5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    <v:formulas>
                        <v:f eqn="val #0"/>
                        <v:f eqn="sum @0 675 0"/>
                        <v:f eqn="sum @1 675 0"/>
                        <v:f eqn="sum @2 675 0"/>
                        <v:f eqn="sum @3 675 0"/>
                        <v:f eqn="sum width 0 @4"/>
                        <v:f eqn="sum width 0 @3"/>
                        <v:f eqn="sum width 0 @2"/>
                        <v:f eqn="sum width 0 @1"/>
                        <v:f eqn="sum width 0 @0"/>
                        <v:f eqn="val #1"/>
                        <v:f eqn="prod @10 1 4"/>
                        <v:f eqn="prod @10 1 2"/>
                        <v:f eqn="prod @10 3 4"/>
                        <v:f eqn="prod height 3 4"/>
                        <v:f eqn="prod height 1 2"/>
                        <v:f eqn="prod height 1 4"/>
                        <v:f eqn="prod height 3 2"/>
                        <v:f eqn="prod height 2 3"/>
                        <v:f eqn="sum @11 @14 0"/>
                        <v:f eqn="sum @12 @15 0"/>
                        <v:f eqn="sum @13 @16 0"/>
                        <v:f eqn="sum @17 0 @20"/>
                        <v:f eqn="sum height 0 @10"/>
                        <v:f eqn="sum height 0 @19"/>
                        <v:f eqn="prod width 1 2"/>
                        <v:f eqn="sum width 0 2700"/>
                        <v:f eqn="sum @25 0 2700"/>
                        <v:f eqn="val width"/>
                        <v:f eqn="val height"/>
                      </v:formulas>
                      <v:path o:extrusionok="f" o:connecttype="custom" o:connectlocs="@25,0;2700,@22;@25,@10;@26,@22" o:connectangles="270,180,90,0" textboxrect="@0,0,@9,@10"/>
                      <v:handles>
                        <v:h position="#0,topLeft" xrange="2700,8100"/>
                        <v:h position="center,#1" yrange="14400,21600"/>
                      </v:handles>
                      <o:complex v:ext="view"/>
                    </v:shapetype>
                    <v:shape id="Ribbon: Tilted Up 1" o:spid="_x0000_s1026" type="#_x0000_t54" style="position:absolute;left:0;text-align:left;margin-left:-136.65pt;margin-top:22.95pt;width:394.6pt;height:4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" adj=",18000" fillcolor="#1e5e9f [2406]" strokecolor="#7f8fa9 [3207]" strokeweight="2pt">
                      <v:textbox>
                        <w:txbxContent>
                          <w:p w14:paraId="6E7F59E2" w14:textId="77777777" w:rsidR="00A875A0" w:rsidRPr="008E6ACC" w:rsidRDefault="00A875A0" w:rsidP="0084691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E6ACC">
                              <w:rPr>
                                <w:sz w:val="40"/>
                                <w:szCs w:val="40"/>
                              </w:rPr>
                              <w:t>Fridge Calendar</w:t>
                            </w:r>
                          </w:p>
                          <w:p w14:paraId="26A813C3" w14:textId="77777777" w:rsidR="00A875A0" w:rsidRDefault="00A875A0" w:rsidP="0084691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6912" w:rsidRPr="003061E9">
              <w:rPr>
                <w:sz w:val="28"/>
                <w:szCs w:val="32"/>
              </w:rPr>
              <w:t>281-778-2133</w:t>
            </w:r>
          </w:p>
        </w:tc>
      </w:tr>
      <w:tr w:rsidR="00661028" w14:paraId="6C398940" w14:textId="77777777" w:rsidTr="007C454B">
        <w:trPr>
          <w:trHeight w:val="819"/>
        </w:trPr>
        <w:tc>
          <w:tcPr>
            <w:tcW w:w="5400" w:type="dxa"/>
          </w:tcPr>
          <w:p w14:paraId="4A3E716A" w14:textId="6DADAC3E" w:rsidR="00661028" w:rsidRDefault="00FA4E70">
            <w:pPr>
              <w:pStyle w:val="Year"/>
            </w:pPr>
            <w:r>
              <w:t>20</w:t>
            </w:r>
            <w:r w:rsidR="00035FD4">
              <w:t>20</w:t>
            </w:r>
          </w:p>
        </w:tc>
        <w:tc>
          <w:tcPr>
            <w:tcW w:w="540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5891CB85" w14:textId="08CCEF52" w:rsidR="00661028" w:rsidRDefault="00661028"/>
        </w:tc>
      </w:tr>
    </w:tbl>
    <w:tbl>
      <w:tblPr>
        <w:tblStyle w:val="TableCalendar"/>
        <w:tblW w:w="5463" w:type="pct"/>
        <w:tblInd w:w="-455" w:type="dxa"/>
        <w:tblLook w:val="0420" w:firstRow="1" w:lastRow="0" w:firstColumn="0" w:lastColumn="0" w:noHBand="0" w:noVBand="1"/>
        <w:tblCaption w:val="Layout table"/>
      </w:tblPr>
      <w:tblGrid>
        <w:gridCol w:w="1710"/>
        <w:gridCol w:w="1573"/>
        <w:gridCol w:w="1619"/>
        <w:gridCol w:w="1668"/>
        <w:gridCol w:w="1710"/>
        <w:gridCol w:w="1620"/>
        <w:gridCol w:w="1889"/>
      </w:tblGrid>
      <w:tr w:rsidR="00116423" w14:paraId="010455D5" w14:textId="1A637BCE" w:rsidTr="005F10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3"/>
        </w:trPr>
        <w:tc>
          <w:tcPr>
            <w:tcW w:w="1710" w:type="dxa"/>
            <w:tcBorders>
              <w:bottom w:val="single" w:sz="4" w:space="0" w:color="595959" w:themeColor="text1" w:themeTint="A6"/>
            </w:tcBorders>
          </w:tcPr>
          <w:p w14:paraId="55989EE9" w14:textId="793EDDEC" w:rsidR="00A875A0" w:rsidRPr="00F36C76" w:rsidRDefault="00F36C76">
            <w:pPr>
              <w:pStyle w:val="Days"/>
              <w:rPr>
                <w:b/>
                <w:color w:val="0E57C4" w:themeColor="background2" w:themeShade="80"/>
                <w:sz w:val="24"/>
                <w:u w:val="single"/>
              </w:rPr>
            </w:pPr>
            <w:r w:rsidRPr="00F36C76">
              <w:rPr>
                <w:b/>
                <w:color w:val="0E57C4" w:themeColor="background2" w:themeShade="80"/>
                <w:sz w:val="24"/>
                <w:u w:val="single"/>
              </w:rPr>
              <w:t>Reminders</w:t>
            </w:r>
          </w:p>
        </w:tc>
        <w:tc>
          <w:tcPr>
            <w:tcW w:w="1573" w:type="dxa"/>
            <w:tcBorders>
              <w:bottom w:val="single" w:sz="4" w:space="0" w:color="595959" w:themeColor="text1" w:themeTint="A6"/>
            </w:tcBorders>
          </w:tcPr>
          <w:p w14:paraId="073AA4E1" w14:textId="295C50E8" w:rsidR="00A875A0" w:rsidRPr="005F10FB" w:rsidRDefault="00A875A0">
            <w:pPr>
              <w:pStyle w:val="Days"/>
              <w:rPr>
                <w:b/>
                <w:color w:val="0E57C4" w:themeColor="background2" w:themeShade="80"/>
                <w:sz w:val="24"/>
              </w:rPr>
            </w:pPr>
            <w:r w:rsidRPr="005F10FB">
              <w:rPr>
                <w:b/>
                <w:color w:val="0E57C4" w:themeColor="background2" w:themeShade="80"/>
                <w:sz w:val="24"/>
              </w:rPr>
              <w:t>Monday</w:t>
            </w:r>
          </w:p>
        </w:tc>
        <w:tc>
          <w:tcPr>
            <w:tcW w:w="1619" w:type="dxa"/>
            <w:tcBorders>
              <w:bottom w:val="single" w:sz="4" w:space="0" w:color="595959" w:themeColor="text1" w:themeTint="A6"/>
            </w:tcBorders>
          </w:tcPr>
          <w:p w14:paraId="6FD40069" w14:textId="57757916" w:rsidR="00A875A0" w:rsidRPr="005F10FB" w:rsidRDefault="00A875A0">
            <w:pPr>
              <w:pStyle w:val="Days"/>
              <w:rPr>
                <w:b/>
                <w:color w:val="0E57C4" w:themeColor="background2" w:themeShade="80"/>
                <w:sz w:val="24"/>
              </w:rPr>
            </w:pPr>
            <w:r w:rsidRPr="005F10FB">
              <w:rPr>
                <w:b/>
                <w:color w:val="0E57C4" w:themeColor="background2" w:themeShade="80"/>
                <w:sz w:val="24"/>
              </w:rPr>
              <w:t>Tuesday</w:t>
            </w:r>
          </w:p>
        </w:tc>
        <w:tc>
          <w:tcPr>
            <w:tcW w:w="1668" w:type="dxa"/>
            <w:tcBorders>
              <w:bottom w:val="single" w:sz="4" w:space="0" w:color="595959" w:themeColor="text1" w:themeTint="A6"/>
            </w:tcBorders>
          </w:tcPr>
          <w:p w14:paraId="3320B096" w14:textId="5C86A33F" w:rsidR="00A875A0" w:rsidRPr="005F10FB" w:rsidRDefault="00A875A0">
            <w:pPr>
              <w:pStyle w:val="Days"/>
              <w:rPr>
                <w:b/>
                <w:color w:val="0E57C4" w:themeColor="background2" w:themeShade="80"/>
                <w:sz w:val="24"/>
              </w:rPr>
            </w:pPr>
            <w:r w:rsidRPr="005F10FB">
              <w:rPr>
                <w:b/>
                <w:color w:val="0E57C4" w:themeColor="background2" w:themeShade="80"/>
                <w:sz w:val="24"/>
              </w:rPr>
              <w:t>Wednesday</w:t>
            </w:r>
          </w:p>
        </w:tc>
        <w:tc>
          <w:tcPr>
            <w:tcW w:w="1710" w:type="dxa"/>
            <w:tcBorders>
              <w:bottom w:val="single" w:sz="4" w:space="0" w:color="595959" w:themeColor="text1" w:themeTint="A6"/>
            </w:tcBorders>
          </w:tcPr>
          <w:p w14:paraId="08232876" w14:textId="77777777" w:rsidR="00A875A0" w:rsidRPr="005F10FB" w:rsidRDefault="00A875A0">
            <w:pPr>
              <w:pStyle w:val="Days"/>
              <w:rPr>
                <w:b/>
                <w:color w:val="0E57C4" w:themeColor="background2" w:themeShade="80"/>
                <w:sz w:val="24"/>
              </w:rPr>
            </w:pPr>
            <w:r w:rsidRPr="005F10FB">
              <w:rPr>
                <w:b/>
                <w:color w:val="0E57C4" w:themeColor="background2" w:themeShade="80"/>
                <w:sz w:val="24"/>
              </w:rPr>
              <w:t>Thursday</w:t>
            </w:r>
          </w:p>
        </w:tc>
        <w:tc>
          <w:tcPr>
            <w:tcW w:w="1620" w:type="dxa"/>
            <w:tcBorders>
              <w:bottom w:val="single" w:sz="4" w:space="0" w:color="595959" w:themeColor="text1" w:themeTint="A6"/>
            </w:tcBorders>
          </w:tcPr>
          <w:p w14:paraId="47D3F2A9" w14:textId="77777777" w:rsidR="00A875A0" w:rsidRPr="005F10FB" w:rsidRDefault="00A875A0">
            <w:pPr>
              <w:pStyle w:val="Days"/>
              <w:rPr>
                <w:b/>
                <w:color w:val="0E57C4" w:themeColor="background2" w:themeShade="80"/>
                <w:sz w:val="24"/>
              </w:rPr>
            </w:pPr>
            <w:r w:rsidRPr="005F10FB">
              <w:rPr>
                <w:b/>
                <w:color w:val="0E57C4" w:themeColor="background2" w:themeShade="80"/>
                <w:sz w:val="24"/>
              </w:rPr>
              <w:t>Friday</w:t>
            </w:r>
          </w:p>
        </w:tc>
        <w:tc>
          <w:tcPr>
            <w:tcW w:w="1889" w:type="dxa"/>
            <w:tcBorders>
              <w:bottom w:val="single" w:sz="4" w:space="0" w:color="595959" w:themeColor="text1" w:themeTint="A6"/>
            </w:tcBorders>
          </w:tcPr>
          <w:p w14:paraId="7C125EF3" w14:textId="77777777" w:rsidR="00A875A0" w:rsidRDefault="00F36C76">
            <w:pPr>
              <w:pStyle w:val="Days"/>
              <w:rPr>
                <w:b/>
                <w:color w:val="0E57C4" w:themeColor="background2" w:themeShade="80"/>
                <w:sz w:val="20"/>
                <w:szCs w:val="20"/>
              </w:rPr>
            </w:pPr>
            <w:r w:rsidRPr="00F36C76">
              <w:rPr>
                <w:b/>
                <w:color w:val="0E57C4" w:themeColor="background2" w:themeShade="80"/>
                <w:sz w:val="20"/>
                <w:szCs w:val="20"/>
              </w:rPr>
              <w:t>Infants/Toddlers</w:t>
            </w:r>
          </w:p>
          <w:p w14:paraId="75914761" w14:textId="092B1A73" w:rsidR="00F36C76" w:rsidRPr="00F36C76" w:rsidRDefault="00F36C76">
            <w:pPr>
              <w:pStyle w:val="Days"/>
              <w:rPr>
                <w:b/>
                <w:color w:val="0E57C4" w:themeColor="background2" w:themeShade="80"/>
                <w:sz w:val="20"/>
                <w:szCs w:val="20"/>
              </w:rPr>
            </w:pPr>
            <w:r>
              <w:rPr>
                <w:b/>
                <w:color w:val="0E57C4" w:themeColor="background2" w:themeShade="80"/>
                <w:sz w:val="20"/>
                <w:szCs w:val="20"/>
              </w:rPr>
              <w:t>Innovations</w:t>
            </w:r>
          </w:p>
        </w:tc>
      </w:tr>
      <w:tr w:rsidR="00116423" w14:paraId="33F65B71" w14:textId="616C4142" w:rsidTr="002D3DDD">
        <w:trPr>
          <w:trHeight w:val="503"/>
        </w:trPr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EC" w:themeFill="accent2" w:themeFillTint="66"/>
          </w:tcPr>
          <w:p w14:paraId="558D2E68" w14:textId="115E3EB9" w:rsidR="00A875A0" w:rsidRPr="00B71B3E" w:rsidRDefault="002D3DDD" w:rsidP="002D3DDD">
            <w:pPr>
              <w:pStyle w:val="Dates"/>
              <w:jc w:val="center"/>
              <w:rPr>
                <w:b/>
                <w:bCs/>
              </w:rPr>
            </w:pPr>
            <w:r w:rsidRPr="002D3DDD">
              <w:rPr>
                <w:b/>
                <w:bCs/>
                <w:color w:val="FF0000"/>
              </w:rPr>
              <w:t>December 31</w:t>
            </w:r>
            <w:r w:rsidRPr="002D3DDD">
              <w:rPr>
                <w:b/>
                <w:bCs/>
                <w:color w:val="FF0000"/>
                <w:vertAlign w:val="superscript"/>
              </w:rPr>
              <w:t>st</w:t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0CB8B18" w14:textId="5B15272F" w:rsidR="00A875A0" w:rsidRDefault="00A875A0">
            <w:pPr>
              <w:pStyle w:val="Dates"/>
            </w:pPr>
          </w:p>
        </w:tc>
        <w:tc>
          <w:tcPr>
            <w:tcW w:w="161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BA3C77D" w14:textId="5A74C621" w:rsidR="00A875A0" w:rsidRPr="004A0FF6" w:rsidRDefault="005F10FB" w:rsidP="004A0FF6">
            <w:pPr>
              <w:pStyle w:val="Dates"/>
              <w:jc w:val="left"/>
            </w:pPr>
            <w:r>
              <w:t>31</w:t>
            </w:r>
            <w:r w:rsidR="00A875A0" w:rsidRPr="00A875A0">
              <w:rPr>
                <w:b/>
                <w:bCs/>
                <w:color w:val="FF0000"/>
              </w:rPr>
              <w:t>School closes @ 3 pm</w:t>
            </w:r>
          </w:p>
        </w:tc>
        <w:tc>
          <w:tcPr>
            <w:tcW w:w="166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528C53C" w14:textId="142E9773" w:rsidR="00A875A0" w:rsidRPr="004A0FF6" w:rsidRDefault="005F10FB" w:rsidP="004A0FF6">
            <w:pPr>
              <w:pStyle w:val="Dates"/>
              <w:jc w:val="left"/>
            </w:pPr>
            <w:r>
              <w:t>1</w:t>
            </w:r>
            <w:r w:rsidR="00F36C76">
              <w:rPr>
                <w:b/>
                <w:bCs/>
                <w:color w:val="FF0000"/>
              </w:rPr>
              <w:t xml:space="preserve"> </w:t>
            </w:r>
            <w:r w:rsidR="00A875A0" w:rsidRPr="00A875A0">
              <w:rPr>
                <w:b/>
                <w:bCs/>
                <w:color w:val="FF0000"/>
              </w:rPr>
              <w:t>School Closed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823930C" w14:textId="3B60793A" w:rsidR="00A875A0" w:rsidRDefault="005F10FB" w:rsidP="005F10FB">
            <w:pPr>
              <w:pStyle w:val="Dates"/>
              <w:jc w:val="left"/>
            </w:pPr>
            <w:r>
              <w:t>2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7CCFDC3" w14:textId="5F0D16BF" w:rsidR="00A875A0" w:rsidRDefault="005F10FB" w:rsidP="004A0FF6">
            <w:pPr>
              <w:pStyle w:val="Dates"/>
              <w:jc w:val="left"/>
            </w:pPr>
            <w:r>
              <w:t>3</w:t>
            </w:r>
            <w:r w:rsidR="004A0FF6">
              <w:t xml:space="preserve"> </w:t>
            </w:r>
            <w:r w:rsidR="00A875A0">
              <w:t xml:space="preserve">Show and Tell                                           </w:t>
            </w:r>
          </w:p>
        </w:tc>
        <w:tc>
          <w:tcPr>
            <w:tcW w:w="1889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EC" w:themeFill="accent2" w:themeFillTint="66"/>
          </w:tcPr>
          <w:p w14:paraId="111065E8" w14:textId="481A202B" w:rsidR="00A875A0" w:rsidRPr="008345F5" w:rsidRDefault="00037858" w:rsidP="00A96D68">
            <w:pPr>
              <w:pStyle w:val="Dates"/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8345F5">
              <w:rPr>
                <w:b/>
                <w:bCs/>
                <w:sz w:val="22"/>
                <w:szCs w:val="22"/>
                <w:u w:val="single"/>
              </w:rPr>
              <w:t>Theme</w:t>
            </w:r>
          </w:p>
        </w:tc>
      </w:tr>
      <w:tr w:rsidR="00116423" w14:paraId="7792B340" w14:textId="3D224275" w:rsidTr="005F10FB">
        <w:trPr>
          <w:trHeight w:val="953"/>
        </w:trPr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EC" w:themeFill="accent2" w:themeFillTint="66"/>
          </w:tcPr>
          <w:p w14:paraId="6AE6EAEB" w14:textId="77777777" w:rsidR="00B71B3E" w:rsidRPr="002D3DDD" w:rsidRDefault="00B71B3E" w:rsidP="00FA4E70">
            <w:pPr>
              <w:jc w:val="center"/>
              <w:rPr>
                <w:b/>
                <w:bCs/>
              </w:rPr>
            </w:pPr>
          </w:p>
          <w:p w14:paraId="69DE2719" w14:textId="1A35BEA3" w:rsidR="00A875A0" w:rsidRPr="00B71B3E" w:rsidRDefault="002D3DDD" w:rsidP="00FA4E70">
            <w:pPr>
              <w:jc w:val="center"/>
              <w:rPr>
                <w:b/>
                <w:bCs/>
                <w:color w:val="C00000"/>
              </w:rPr>
            </w:pPr>
            <w:r w:rsidRPr="002D3DDD">
              <w:rPr>
                <w:b/>
                <w:bCs/>
              </w:rPr>
              <w:t>School Closes @ 3pm</w:t>
            </w: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17E4C52" w14:textId="243A410C" w:rsidR="00A875A0" w:rsidRPr="00FF1F9B" w:rsidRDefault="00A875A0" w:rsidP="00FA4E70">
            <w:pPr>
              <w:jc w:val="center"/>
              <w:rPr>
                <w:color w:val="C00000"/>
              </w:rPr>
            </w:pPr>
          </w:p>
        </w:tc>
        <w:tc>
          <w:tcPr>
            <w:tcW w:w="161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E5F2269" w14:textId="3BBD5942" w:rsidR="00A875A0" w:rsidRDefault="00A875A0" w:rsidP="00FA4E70">
            <w:pPr>
              <w:jc w:val="center"/>
            </w:pPr>
            <w:r>
              <w:t>Make Noise Makers</w:t>
            </w:r>
          </w:p>
        </w:tc>
        <w:tc>
          <w:tcPr>
            <w:tcW w:w="166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21D2F25" w14:textId="5A3703D3" w:rsidR="00A875A0" w:rsidRPr="00744818" w:rsidRDefault="00A875A0" w:rsidP="0074481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675089C4" wp14:editId="59F9EEA3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120015</wp:posOffset>
                  </wp:positionV>
                  <wp:extent cx="1094740" cy="479425"/>
                  <wp:effectExtent l="0" t="0" r="0" b="0"/>
                  <wp:wrapNone/>
                  <wp:docPr id="5" name="Picture 5" descr="Image result for new years d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new years d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47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n-GB"/>
              </w:rPr>
              <w:tab/>
              <w:t xml:space="preserve">    </w:t>
            </w: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4A684A4" w14:textId="1DD4560E" w:rsidR="00A875A0" w:rsidRDefault="0043360B" w:rsidP="00B33EE1">
            <w:pPr>
              <w:jc w:val="center"/>
            </w:pPr>
            <w:r>
              <w:t>Winter white &amp; Blizzard Blue Art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CADB989" w14:textId="7B15A01F" w:rsidR="00A875A0" w:rsidRDefault="00EB507A" w:rsidP="00EB507A">
            <w:pPr>
              <w:jc w:val="center"/>
            </w:pPr>
            <w:r>
              <w:t>Bring something you wear in winter</w:t>
            </w:r>
          </w:p>
          <w:p w14:paraId="333B7E7E" w14:textId="2E15FD93" w:rsidR="00A875A0" w:rsidRDefault="00A875A0" w:rsidP="00FA4E70">
            <w:pPr>
              <w:jc w:val="center"/>
            </w:pPr>
          </w:p>
        </w:tc>
        <w:tc>
          <w:tcPr>
            <w:tcW w:w="1889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EC" w:themeFill="accent2" w:themeFillTint="66"/>
          </w:tcPr>
          <w:p w14:paraId="665C5FCA" w14:textId="6F57D24E" w:rsidR="00A875A0" w:rsidRPr="008345F5" w:rsidRDefault="00037858" w:rsidP="00FA4E70">
            <w:pPr>
              <w:jc w:val="center"/>
              <w:rPr>
                <w:sz w:val="24"/>
                <w:szCs w:val="24"/>
              </w:rPr>
            </w:pPr>
            <w:r w:rsidRPr="008345F5">
              <w:rPr>
                <w:sz w:val="24"/>
                <w:szCs w:val="24"/>
              </w:rPr>
              <w:t>Competent Me/ Space</w:t>
            </w:r>
          </w:p>
        </w:tc>
      </w:tr>
      <w:tr w:rsidR="00116423" w14:paraId="5E9DC112" w14:textId="00D3A7B2" w:rsidTr="002D3DDD">
        <w:trPr>
          <w:trHeight w:val="584"/>
        </w:trPr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EC" w:themeFill="accent2" w:themeFillTint="66"/>
          </w:tcPr>
          <w:p w14:paraId="25DBD9EC" w14:textId="66DB97DF" w:rsidR="00A875A0" w:rsidRPr="00B71B3E" w:rsidRDefault="002D3DDD" w:rsidP="002D3DDD">
            <w:pPr>
              <w:pStyle w:val="Dates"/>
              <w:jc w:val="center"/>
              <w:rPr>
                <w:b/>
                <w:bCs/>
              </w:rPr>
            </w:pPr>
            <w:r w:rsidRPr="002D3DDD">
              <w:rPr>
                <w:b/>
                <w:bCs/>
                <w:color w:val="FF0000"/>
              </w:rPr>
              <w:t>January 1st</w:t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A37F823" w14:textId="5984E75F" w:rsidR="00A875A0" w:rsidRDefault="005F10FB" w:rsidP="005F10FB">
            <w:pPr>
              <w:pStyle w:val="Dates"/>
              <w:jc w:val="left"/>
            </w:pPr>
            <w:r>
              <w:t>6</w:t>
            </w:r>
          </w:p>
        </w:tc>
        <w:tc>
          <w:tcPr>
            <w:tcW w:w="161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036FA88" w14:textId="0F3796ED" w:rsidR="00A875A0" w:rsidRPr="004A0FF6" w:rsidRDefault="00A875A0" w:rsidP="004A0FF6">
            <w:pPr>
              <w:pStyle w:val="Dates"/>
              <w:jc w:val="left"/>
              <w:rPr>
                <w:sz w:val="16"/>
              </w:rPr>
            </w:pPr>
            <w:r w:rsidRPr="000E3522"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1E7EA118" wp14:editId="2366CFCA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-675005</wp:posOffset>
                  </wp:positionV>
                  <wp:extent cx="771525" cy="771525"/>
                  <wp:effectExtent l="0" t="0" r="9525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10FB">
              <w:rPr>
                <w:sz w:val="16"/>
              </w:rPr>
              <w:t>7</w:t>
            </w:r>
            <w:r w:rsidR="004A0FF6">
              <w:rPr>
                <w:sz w:val="16"/>
              </w:rPr>
              <w:t xml:space="preserve"> </w:t>
            </w:r>
            <w:r>
              <w:rPr>
                <w:sz w:val="16"/>
              </w:rPr>
              <w:t>FBISD Returns</w:t>
            </w:r>
            <w:r w:rsidR="00F36C76">
              <w:rPr>
                <w:sz w:val="16"/>
              </w:rPr>
              <w:t xml:space="preserve"> to School</w:t>
            </w:r>
          </w:p>
        </w:tc>
        <w:tc>
          <w:tcPr>
            <w:tcW w:w="166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8360680" w14:textId="70DDEECB" w:rsidR="00A875A0" w:rsidRDefault="005F10FB" w:rsidP="005F10FB">
            <w:pPr>
              <w:pStyle w:val="Dates"/>
              <w:jc w:val="left"/>
            </w:pPr>
            <w:r>
              <w:t>8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BA44733" w14:textId="275943F8" w:rsidR="00A875A0" w:rsidRDefault="005F10FB" w:rsidP="005F10FB">
            <w:pPr>
              <w:pStyle w:val="Dates"/>
              <w:jc w:val="left"/>
            </w:pPr>
            <w:r>
              <w:t xml:space="preserve">9 </w:t>
            </w:r>
            <w:r w:rsidRPr="00F71983">
              <w:rPr>
                <w:b/>
                <w:bCs/>
                <w:color w:val="234F77" w:themeColor="accent2" w:themeShade="80"/>
              </w:rPr>
              <w:t>National Law Enforcement Day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84C3C2D" w14:textId="49C1D5D0" w:rsidR="00A875A0" w:rsidRDefault="005F10FB" w:rsidP="005F10FB">
            <w:pPr>
              <w:pStyle w:val="Dates"/>
              <w:jc w:val="left"/>
            </w:pPr>
            <w:r>
              <w:t>10</w:t>
            </w:r>
            <w:r w:rsidR="00037858">
              <w:t xml:space="preserve"> Show and Tell</w:t>
            </w:r>
          </w:p>
        </w:tc>
        <w:tc>
          <w:tcPr>
            <w:tcW w:w="1889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EC" w:themeFill="accent2" w:themeFillTint="66"/>
          </w:tcPr>
          <w:p w14:paraId="52D50CF0" w14:textId="48F289F0" w:rsidR="00A875A0" w:rsidRPr="008345F5" w:rsidRDefault="00037858" w:rsidP="00156431">
            <w:pPr>
              <w:pStyle w:val="Dates"/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8345F5">
              <w:rPr>
                <w:b/>
                <w:bCs/>
                <w:sz w:val="22"/>
                <w:szCs w:val="22"/>
                <w:u w:val="single"/>
              </w:rPr>
              <w:t>Shape</w:t>
            </w:r>
          </w:p>
        </w:tc>
      </w:tr>
      <w:tr w:rsidR="00116423" w14:paraId="7C6CC235" w14:textId="525E32A6" w:rsidTr="005F10FB">
        <w:trPr>
          <w:trHeight w:hRule="exact" w:val="1053"/>
        </w:trPr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EC" w:themeFill="accent2" w:themeFillTint="66"/>
          </w:tcPr>
          <w:p w14:paraId="2627B362" w14:textId="77777777" w:rsidR="00B71B3E" w:rsidRDefault="00B71B3E" w:rsidP="00B33EE1">
            <w:pPr>
              <w:jc w:val="center"/>
              <w:rPr>
                <w:b/>
                <w:bCs/>
              </w:rPr>
            </w:pPr>
          </w:p>
          <w:p w14:paraId="0E1734F7" w14:textId="4814533F" w:rsidR="00A875A0" w:rsidRPr="00B71B3E" w:rsidRDefault="002D3DDD" w:rsidP="00B33EE1">
            <w:pPr>
              <w:jc w:val="center"/>
              <w:rPr>
                <w:b/>
                <w:bCs/>
              </w:rPr>
            </w:pPr>
            <w:r w:rsidRPr="002D3DDD">
              <w:rPr>
                <w:b/>
                <w:bCs/>
              </w:rPr>
              <w:t>School is closed</w:t>
            </w: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270A36C" w14:textId="7E43E78E" w:rsidR="00A875A0" w:rsidRDefault="00A875A0" w:rsidP="00B33EE1">
            <w:pPr>
              <w:jc w:val="center"/>
            </w:pPr>
            <w:r>
              <w:t xml:space="preserve">Circle painting </w:t>
            </w:r>
          </w:p>
          <w:p w14:paraId="5BB625FB" w14:textId="79AB83F0" w:rsidR="00A875A0" w:rsidRDefault="00A875A0" w:rsidP="00B33EE1">
            <w:pPr>
              <w:jc w:val="center"/>
            </w:pPr>
            <w:r w:rsidRPr="0043360B">
              <w:rPr>
                <w:color w:val="0E57C4" w:themeColor="background2" w:themeShade="80"/>
              </w:rPr>
              <w:t>(Rm1-3)</w:t>
            </w:r>
          </w:p>
        </w:tc>
        <w:tc>
          <w:tcPr>
            <w:tcW w:w="161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81F72BA" w14:textId="77777777" w:rsidR="00A875A0" w:rsidRDefault="006F3FD2" w:rsidP="00FA4E70">
            <w:pPr>
              <w:jc w:val="center"/>
            </w:pPr>
            <w:r>
              <w:t xml:space="preserve">Shiny Moons Art </w:t>
            </w:r>
          </w:p>
          <w:p w14:paraId="0F9D88A6" w14:textId="16E60637" w:rsidR="006F3FD2" w:rsidRDefault="006F3FD2" w:rsidP="00FA4E70">
            <w:pPr>
              <w:jc w:val="center"/>
            </w:pPr>
            <w:r w:rsidRPr="006F3FD2">
              <w:rPr>
                <w:color w:val="0E57C4" w:themeColor="background2" w:themeShade="80"/>
              </w:rPr>
              <w:t>(Rm 4)</w:t>
            </w:r>
          </w:p>
        </w:tc>
        <w:tc>
          <w:tcPr>
            <w:tcW w:w="166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CF0F637" w14:textId="77777777" w:rsidR="00A875A0" w:rsidRDefault="00A875A0" w:rsidP="00FA4E70">
            <w:pPr>
              <w:jc w:val="center"/>
            </w:pPr>
            <w:r>
              <w:t xml:space="preserve"> </w:t>
            </w:r>
            <w:r w:rsidR="00F71983">
              <w:t>Thank you cards for law enforcement</w:t>
            </w:r>
          </w:p>
          <w:p w14:paraId="2990072C" w14:textId="64137D28" w:rsidR="00F71983" w:rsidRDefault="00F71983" w:rsidP="00FA4E70">
            <w:pPr>
              <w:jc w:val="center"/>
            </w:pPr>
            <w:r w:rsidRPr="00F71983">
              <w:rPr>
                <w:color w:val="0E57C4" w:themeColor="background2" w:themeShade="80"/>
              </w:rPr>
              <w:t>(All Classes)</w:t>
            </w: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0CAC44A" w14:textId="225A9D2D" w:rsidR="00A875A0" w:rsidRDefault="00F71983" w:rsidP="00FA4E7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252D98DD" wp14:editId="5B04694A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-167005</wp:posOffset>
                  </wp:positionV>
                  <wp:extent cx="866775" cy="866775"/>
                  <wp:effectExtent l="0" t="0" r="0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4889" b="94667" l="9778" r="89778">
                                        <a14:foregroundMark x1="32889" y1="9778" x2="57333" y2="15556"/>
                                        <a14:foregroundMark x1="47111" y1="5333" x2="25333" y2="12000"/>
                                        <a14:foregroundMark x1="24000" y1="88000" x2="64889" y2="94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D383270" w14:textId="20C06182" w:rsidR="00A875A0" w:rsidRDefault="00A875A0" w:rsidP="00FA4E70">
            <w:pPr>
              <w:jc w:val="center"/>
            </w:pPr>
            <w:r>
              <w:t>Something that starts with letter</w:t>
            </w:r>
          </w:p>
          <w:p w14:paraId="1EEBD79E" w14:textId="318A8C5D" w:rsidR="00A875A0" w:rsidRPr="00156431" w:rsidRDefault="00A875A0" w:rsidP="00156431">
            <w:pPr>
              <w:jc w:val="center"/>
            </w:pPr>
            <w:proofErr w:type="spellStart"/>
            <w:r w:rsidRPr="00156431">
              <w:t>Jj</w:t>
            </w:r>
            <w:proofErr w:type="spellEnd"/>
            <w:r w:rsidRPr="00156431">
              <w:t xml:space="preserve">, </w:t>
            </w:r>
            <w:proofErr w:type="spellStart"/>
            <w:r w:rsidRPr="00156431">
              <w:t>Ll</w:t>
            </w:r>
            <w:proofErr w:type="spellEnd"/>
            <w:r w:rsidRPr="00156431">
              <w:t>,</w:t>
            </w:r>
            <w:r>
              <w:t xml:space="preserve"> or</w:t>
            </w:r>
            <w:r w:rsidRPr="00156431">
              <w:t xml:space="preserve"> Pp</w:t>
            </w:r>
          </w:p>
          <w:p w14:paraId="7DD90553" w14:textId="2ACA47FB" w:rsidR="00A875A0" w:rsidRDefault="00A875A0" w:rsidP="00FA4E70">
            <w:pPr>
              <w:jc w:val="center"/>
            </w:pPr>
          </w:p>
        </w:tc>
        <w:tc>
          <w:tcPr>
            <w:tcW w:w="1889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EC" w:themeFill="accent2" w:themeFillTint="66"/>
          </w:tcPr>
          <w:p w14:paraId="5980FC39" w14:textId="77777777" w:rsidR="00A875A0" w:rsidRPr="008345F5" w:rsidRDefault="00037858" w:rsidP="00FA4E70">
            <w:pPr>
              <w:jc w:val="center"/>
              <w:rPr>
                <w:sz w:val="24"/>
                <w:szCs w:val="24"/>
              </w:rPr>
            </w:pPr>
            <w:r w:rsidRPr="008345F5">
              <w:rPr>
                <w:sz w:val="24"/>
                <w:szCs w:val="24"/>
              </w:rPr>
              <w:t xml:space="preserve">Circle </w:t>
            </w:r>
          </w:p>
          <w:p w14:paraId="1432277B" w14:textId="77777777" w:rsidR="00037858" w:rsidRPr="008345F5" w:rsidRDefault="00037858" w:rsidP="00FA4E70">
            <w:pPr>
              <w:jc w:val="center"/>
              <w:rPr>
                <w:sz w:val="24"/>
                <w:szCs w:val="24"/>
              </w:rPr>
            </w:pPr>
          </w:p>
          <w:p w14:paraId="02C9D8FC" w14:textId="569B7B67" w:rsidR="00037858" w:rsidRDefault="00037858" w:rsidP="00FA4E70">
            <w:pPr>
              <w:jc w:val="center"/>
            </w:pPr>
            <w:r w:rsidRPr="008345F5">
              <w:rPr>
                <w:sz w:val="24"/>
                <w:szCs w:val="24"/>
              </w:rPr>
              <w:t>Stars</w:t>
            </w:r>
          </w:p>
        </w:tc>
      </w:tr>
      <w:tr w:rsidR="00116423" w14:paraId="7B70E64E" w14:textId="1495E463" w:rsidTr="002D3DDD">
        <w:trPr>
          <w:trHeight w:val="404"/>
        </w:trPr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EC" w:themeFill="accent2" w:themeFillTint="66"/>
          </w:tcPr>
          <w:p w14:paraId="5B3A8E4E" w14:textId="0B8840E5" w:rsidR="00A875A0" w:rsidRPr="00B71B3E" w:rsidRDefault="002D3DDD" w:rsidP="002D3DDD">
            <w:pPr>
              <w:pStyle w:val="Dates"/>
              <w:jc w:val="center"/>
              <w:rPr>
                <w:b/>
                <w:bCs/>
              </w:rPr>
            </w:pPr>
            <w:r w:rsidRPr="002D3DDD">
              <w:rPr>
                <w:b/>
                <w:bCs/>
                <w:color w:val="FF0000"/>
              </w:rPr>
              <w:t>January 10th</w:t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4EDDDFB" w14:textId="16477100" w:rsidR="00A875A0" w:rsidRDefault="005F10FB" w:rsidP="005F10FB">
            <w:pPr>
              <w:pStyle w:val="Dates"/>
              <w:jc w:val="left"/>
            </w:pPr>
            <w:r>
              <w:t>13</w:t>
            </w:r>
          </w:p>
        </w:tc>
        <w:tc>
          <w:tcPr>
            <w:tcW w:w="161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469B3BB" w14:textId="334F05B3" w:rsidR="00A875A0" w:rsidRDefault="005F10FB" w:rsidP="005F10FB">
            <w:pPr>
              <w:pStyle w:val="Dates"/>
              <w:jc w:val="left"/>
            </w:pPr>
            <w:r>
              <w:t>14</w:t>
            </w:r>
          </w:p>
        </w:tc>
        <w:tc>
          <w:tcPr>
            <w:tcW w:w="166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6210D10" w14:textId="02B7F2AB" w:rsidR="00A875A0" w:rsidRDefault="005F10FB" w:rsidP="005F10FB">
            <w:pPr>
              <w:pStyle w:val="Dates"/>
              <w:jc w:val="left"/>
            </w:pPr>
            <w:r>
              <w:t>15</w:t>
            </w:r>
            <w:r w:rsidR="00840A26">
              <w:t xml:space="preserve"> </w:t>
            </w:r>
            <w:r w:rsidR="00840A26" w:rsidRPr="00840A26">
              <w:rPr>
                <w:b/>
                <w:bCs/>
                <w:color w:val="253356" w:themeColor="accent1" w:themeShade="80"/>
              </w:rPr>
              <w:t>National Hat Day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CFEE9AB" w14:textId="2E68AB0E" w:rsidR="00A875A0" w:rsidRDefault="005F10FB" w:rsidP="005F10FB">
            <w:pPr>
              <w:pStyle w:val="Dates"/>
              <w:jc w:val="left"/>
            </w:pPr>
            <w:r>
              <w:t>16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A570A35" w14:textId="1334B16F" w:rsidR="00A875A0" w:rsidRDefault="005F10FB" w:rsidP="005F10FB">
            <w:r>
              <w:t>17</w:t>
            </w:r>
            <w:r w:rsidR="00931684">
              <w:t xml:space="preserve"> </w:t>
            </w:r>
          </w:p>
        </w:tc>
        <w:tc>
          <w:tcPr>
            <w:tcW w:w="1889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EC" w:themeFill="accent2" w:themeFillTint="66"/>
          </w:tcPr>
          <w:p w14:paraId="55675D38" w14:textId="22F49F59" w:rsidR="00A875A0" w:rsidRPr="00037858" w:rsidRDefault="00037858" w:rsidP="00037858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8345F5">
              <w:rPr>
                <w:b/>
                <w:color w:val="595959" w:themeColor="text1" w:themeTint="A6"/>
                <w:sz w:val="22"/>
                <w:szCs w:val="22"/>
                <w:u w:val="single"/>
              </w:rPr>
              <w:t>Colors</w:t>
            </w:r>
          </w:p>
        </w:tc>
      </w:tr>
      <w:tr w:rsidR="00116423" w14:paraId="1531C52B" w14:textId="7970011C" w:rsidTr="005F10FB">
        <w:trPr>
          <w:trHeight w:hRule="exact" w:val="953"/>
        </w:trPr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EC" w:themeFill="accent2" w:themeFillTint="66"/>
          </w:tcPr>
          <w:p w14:paraId="652C7150" w14:textId="06F9DAA6" w:rsidR="00A875A0" w:rsidRPr="002D3DDD" w:rsidRDefault="002D3DDD" w:rsidP="00B33EE1">
            <w:pPr>
              <w:jc w:val="center"/>
              <w:rPr>
                <w:b/>
                <w:bCs/>
              </w:rPr>
            </w:pPr>
            <w:r w:rsidRPr="002D3DDD">
              <w:rPr>
                <w:b/>
                <w:bCs/>
              </w:rPr>
              <w:t>Breakfast for Parents</w:t>
            </w: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1C6551A" w14:textId="70721F6C" w:rsidR="00A875A0" w:rsidRDefault="00A875A0" w:rsidP="00B33EE1">
            <w:pPr>
              <w:jc w:val="center"/>
            </w:pPr>
            <w:r>
              <w:t xml:space="preserve">Puff painting </w:t>
            </w:r>
          </w:p>
          <w:p w14:paraId="7CA08665" w14:textId="6F1F4928" w:rsidR="00A875A0" w:rsidRDefault="00A875A0" w:rsidP="00B33EE1">
            <w:pPr>
              <w:jc w:val="center"/>
            </w:pPr>
            <w:r w:rsidRPr="00116423">
              <w:rPr>
                <w:color w:val="0E57C4" w:themeColor="background2" w:themeShade="80"/>
              </w:rPr>
              <w:t>(Rm 5-9)</w:t>
            </w:r>
          </w:p>
        </w:tc>
        <w:tc>
          <w:tcPr>
            <w:tcW w:w="161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550C189" w14:textId="799A66A3" w:rsidR="00A875A0" w:rsidRDefault="009D2EFE" w:rsidP="00840A2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 wp14:anchorId="7BAFDBB4" wp14:editId="4FE8F961">
                  <wp:simplePos x="0" y="0"/>
                  <wp:positionH relativeFrom="column">
                    <wp:posOffset>8891</wp:posOffset>
                  </wp:positionH>
                  <wp:positionV relativeFrom="paragraph">
                    <wp:posOffset>-242570</wp:posOffset>
                  </wp:positionV>
                  <wp:extent cx="1233170" cy="876164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879" cy="8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16451C4" w14:textId="730E2D46" w:rsidR="00A875A0" w:rsidRDefault="00A875A0" w:rsidP="00FA4E70">
            <w:pPr>
              <w:jc w:val="center"/>
              <w:rPr>
                <w:noProof/>
              </w:rPr>
            </w:pPr>
          </w:p>
          <w:p w14:paraId="61FF95D4" w14:textId="5F40B945" w:rsidR="00A875A0" w:rsidRDefault="00840A26" w:rsidP="00FA4E70">
            <w:pPr>
              <w:jc w:val="center"/>
            </w:pPr>
            <w:r>
              <w:t>Wear your best hat!</w:t>
            </w: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6E6269A" w14:textId="3CB7CEC5" w:rsidR="00A875A0" w:rsidRDefault="006F3FD2" w:rsidP="006F3FD2">
            <w:pPr>
              <w:jc w:val="center"/>
            </w:pPr>
            <w:r>
              <w:t>Star Sensory Bottles</w:t>
            </w:r>
          </w:p>
          <w:p w14:paraId="2523D270" w14:textId="06B28C11" w:rsidR="006F3FD2" w:rsidRDefault="006F3FD2" w:rsidP="006F3FD2">
            <w:pPr>
              <w:jc w:val="center"/>
            </w:pPr>
            <w:r w:rsidRPr="006F3FD2">
              <w:rPr>
                <w:color w:val="0E57C4" w:themeColor="background2" w:themeShade="80"/>
              </w:rPr>
              <w:t>(Rm 4)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02D08A2" w14:textId="77777777" w:rsidR="00931684" w:rsidRDefault="006F3FD2" w:rsidP="00FA4E70">
            <w:pPr>
              <w:jc w:val="center"/>
            </w:pPr>
            <w:r>
              <w:t>Cotton Ball Painting</w:t>
            </w:r>
          </w:p>
          <w:p w14:paraId="6A4CE628" w14:textId="14BBCB83" w:rsidR="006F3FD2" w:rsidRPr="000E3522" w:rsidRDefault="006F3FD2" w:rsidP="00FA4E70">
            <w:pPr>
              <w:jc w:val="center"/>
            </w:pPr>
            <w:r w:rsidRPr="006F3FD2">
              <w:rPr>
                <w:color w:val="0E57C4" w:themeColor="background2" w:themeShade="80"/>
              </w:rPr>
              <w:t>(Rm 1-3)</w:t>
            </w:r>
          </w:p>
        </w:tc>
        <w:tc>
          <w:tcPr>
            <w:tcW w:w="1889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EC" w:themeFill="accent2" w:themeFillTint="66"/>
          </w:tcPr>
          <w:p w14:paraId="0DE3AB61" w14:textId="77777777" w:rsidR="00037858" w:rsidRDefault="00037858" w:rsidP="00FA4E70">
            <w:pPr>
              <w:jc w:val="center"/>
              <w:rPr>
                <w:sz w:val="24"/>
                <w:szCs w:val="24"/>
              </w:rPr>
            </w:pPr>
          </w:p>
          <w:p w14:paraId="58E79238" w14:textId="1D59822D" w:rsidR="00A875A0" w:rsidRPr="00037858" w:rsidRDefault="00037858" w:rsidP="00FA4E70">
            <w:pPr>
              <w:jc w:val="center"/>
              <w:rPr>
                <w:sz w:val="24"/>
                <w:szCs w:val="24"/>
              </w:rPr>
            </w:pPr>
            <w:r w:rsidRPr="00037858">
              <w:rPr>
                <w:sz w:val="24"/>
                <w:szCs w:val="24"/>
              </w:rPr>
              <w:t>Blue</w:t>
            </w:r>
          </w:p>
        </w:tc>
      </w:tr>
      <w:tr w:rsidR="00116423" w14:paraId="67CFE5AF" w14:textId="46E162B5" w:rsidTr="005F10FB">
        <w:trPr>
          <w:trHeight w:val="579"/>
        </w:trPr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EC" w:themeFill="accent2" w:themeFillTint="66"/>
          </w:tcPr>
          <w:p w14:paraId="31A6E274" w14:textId="084CF60F" w:rsidR="00A875A0" w:rsidRPr="002D3DDD" w:rsidRDefault="002D3DDD" w:rsidP="002D3DDD">
            <w:pPr>
              <w:pStyle w:val="Dates"/>
              <w:jc w:val="center"/>
              <w:rPr>
                <w:b/>
                <w:bCs/>
              </w:rPr>
            </w:pPr>
            <w:r w:rsidRPr="002D3DDD">
              <w:rPr>
                <w:b/>
                <w:bCs/>
                <w:color w:val="FF0000"/>
              </w:rPr>
              <w:t>January 23rd</w:t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544378D" w14:textId="494BFA5F" w:rsidR="00A875A0" w:rsidRDefault="005F10FB" w:rsidP="005F10FB">
            <w:pPr>
              <w:pStyle w:val="Dates"/>
              <w:jc w:val="left"/>
            </w:pPr>
            <w:r>
              <w:t>20</w:t>
            </w:r>
          </w:p>
        </w:tc>
        <w:tc>
          <w:tcPr>
            <w:tcW w:w="161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513DAF0" w14:textId="20FF48B0" w:rsidR="00A875A0" w:rsidRDefault="005F10FB" w:rsidP="005F10FB">
            <w:pPr>
              <w:pStyle w:val="Dates"/>
              <w:jc w:val="left"/>
            </w:pPr>
            <w:r>
              <w:t>21</w:t>
            </w:r>
          </w:p>
        </w:tc>
        <w:tc>
          <w:tcPr>
            <w:tcW w:w="166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5C3044D" w14:textId="78BC4959" w:rsidR="00A875A0" w:rsidRDefault="005F10FB" w:rsidP="005F10FB">
            <w:pPr>
              <w:pStyle w:val="Dates"/>
              <w:jc w:val="left"/>
            </w:pPr>
            <w:r>
              <w:t>22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588D304" w14:textId="5A4C94F1" w:rsidR="00A875A0" w:rsidRDefault="005F10FB" w:rsidP="005F10FB">
            <w:pPr>
              <w:pStyle w:val="Dates"/>
              <w:jc w:val="left"/>
            </w:pPr>
            <w:r>
              <w:t>23</w:t>
            </w:r>
            <w:r w:rsidR="00840A26">
              <w:t xml:space="preserve"> </w:t>
            </w:r>
            <w:r w:rsidR="00840A26" w:rsidRPr="00840A26">
              <w:rPr>
                <w:b/>
                <w:bCs/>
                <w:color w:val="253356" w:themeColor="accent1" w:themeShade="80"/>
              </w:rPr>
              <w:t>National Pie Day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D142083" w14:textId="1E593B35" w:rsidR="00A875A0" w:rsidRDefault="005F10FB" w:rsidP="005F10FB">
            <w:pPr>
              <w:pStyle w:val="Dates"/>
              <w:jc w:val="left"/>
            </w:pPr>
            <w:r>
              <w:t>24</w:t>
            </w:r>
            <w:r w:rsidR="006F3FD2">
              <w:t xml:space="preserve"> Show &amp; Tell</w:t>
            </w:r>
          </w:p>
        </w:tc>
        <w:tc>
          <w:tcPr>
            <w:tcW w:w="1889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EC" w:themeFill="accent2" w:themeFillTint="66"/>
          </w:tcPr>
          <w:p w14:paraId="4F9496F7" w14:textId="097D7188" w:rsidR="00A875A0" w:rsidRPr="00037858" w:rsidRDefault="00037858" w:rsidP="00037858">
            <w:pPr>
              <w:pStyle w:val="Dates"/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037858">
              <w:rPr>
                <w:b/>
                <w:bCs/>
                <w:sz w:val="22"/>
                <w:szCs w:val="22"/>
                <w:u w:val="single"/>
              </w:rPr>
              <w:t>Infant Sign</w:t>
            </w:r>
          </w:p>
        </w:tc>
      </w:tr>
      <w:tr w:rsidR="00116423" w14:paraId="70A7580A" w14:textId="12705A13" w:rsidTr="005F10FB">
        <w:trPr>
          <w:trHeight w:hRule="exact" w:val="953"/>
        </w:trPr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EC" w:themeFill="accent2" w:themeFillTint="66"/>
          </w:tcPr>
          <w:p w14:paraId="06C894C6" w14:textId="77777777" w:rsidR="002D3DDD" w:rsidRDefault="002D3DDD" w:rsidP="002D3DDD">
            <w:pPr>
              <w:rPr>
                <w:noProof/>
              </w:rPr>
            </w:pPr>
          </w:p>
          <w:p w14:paraId="3E41ED58" w14:textId="58003679" w:rsidR="00A875A0" w:rsidRPr="002D3DDD" w:rsidRDefault="002D3DDD" w:rsidP="002D3DDD">
            <w:pPr>
              <w:jc w:val="center"/>
              <w:rPr>
                <w:b/>
                <w:bCs/>
                <w:noProof/>
              </w:rPr>
            </w:pPr>
            <w:r w:rsidRPr="002D3DDD">
              <w:rPr>
                <w:b/>
                <w:bCs/>
                <w:noProof/>
              </w:rPr>
              <w:t>“Polar Bear” Art Showcase</w:t>
            </w: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157C68F" w14:textId="6A4A44E5" w:rsidR="00A875A0" w:rsidRDefault="00A875A0" w:rsidP="00FA4E70"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0828D647" wp14:editId="23794A6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-421005</wp:posOffset>
                  </wp:positionV>
                  <wp:extent cx="935990" cy="1002665"/>
                  <wp:effectExtent l="0" t="0" r="0" b="0"/>
                  <wp:wrapNone/>
                  <wp:docPr id="7" name="Picture 7" descr="Image result for mlk d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mlk d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1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F6911AC" w14:textId="22F2D35F" w:rsidR="00A875A0" w:rsidRDefault="00A875A0" w:rsidP="00FA4E70">
            <w:pPr>
              <w:jc w:val="center"/>
            </w:pPr>
            <w:r>
              <w:t>Make Apple Pie in a Cup</w:t>
            </w:r>
          </w:p>
          <w:p w14:paraId="3CD7D664" w14:textId="77777777" w:rsidR="00A875A0" w:rsidRDefault="00A875A0" w:rsidP="00FA4E70">
            <w:pPr>
              <w:jc w:val="center"/>
            </w:pPr>
            <w:r w:rsidRPr="004A0FF6">
              <w:rPr>
                <w:color w:val="0E57C4" w:themeColor="background2" w:themeShade="80"/>
              </w:rPr>
              <w:t>(Rm 5-9)</w:t>
            </w:r>
          </w:p>
        </w:tc>
        <w:tc>
          <w:tcPr>
            <w:tcW w:w="166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F488B2D" w14:textId="269D4417" w:rsidR="00A875A0" w:rsidRDefault="00F71983" w:rsidP="00FA4E70"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7A49E3F1" wp14:editId="0838E095">
                  <wp:simplePos x="0" y="0"/>
                  <wp:positionH relativeFrom="column">
                    <wp:posOffset>-142875</wp:posOffset>
                  </wp:positionH>
                  <wp:positionV relativeFrom="paragraph">
                    <wp:posOffset>-601980</wp:posOffset>
                  </wp:positionV>
                  <wp:extent cx="1638300" cy="1295872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9936" b="89850" l="8696" r="91304">
                                        <a14:foregroundMark x1="8696" y1="64744" x2="11630" y2="69872"/>
                                        <a14:foregroundMark x1="90109" y1="59509" x2="91304" y2="683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9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AEA7624" w14:textId="77777777" w:rsidR="00A875A0" w:rsidRDefault="00F71983" w:rsidP="00FA4E70">
            <w:pPr>
              <w:jc w:val="center"/>
            </w:pPr>
            <w:r>
              <w:t>Make Apple Pie in a Cup</w:t>
            </w:r>
          </w:p>
          <w:p w14:paraId="5D1016D0" w14:textId="0DDB3FFC" w:rsidR="00F71983" w:rsidRDefault="00F71983" w:rsidP="00FA4E70">
            <w:pPr>
              <w:jc w:val="center"/>
            </w:pPr>
            <w:r w:rsidRPr="00F71983">
              <w:rPr>
                <w:color w:val="0E57C4" w:themeColor="background2" w:themeShade="80"/>
              </w:rPr>
              <w:t>(Rm 5-9)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E9FCE58" w14:textId="77777777" w:rsidR="00A875A0" w:rsidRDefault="006F3FD2" w:rsidP="00FF62DA">
            <w:pPr>
              <w:jc w:val="center"/>
            </w:pPr>
            <w:r>
              <w:t>Bring a puppet</w:t>
            </w:r>
          </w:p>
          <w:p w14:paraId="4D47FEC1" w14:textId="14516FA4" w:rsidR="006F3FD2" w:rsidRDefault="006F3FD2" w:rsidP="00FF62DA">
            <w:pPr>
              <w:jc w:val="center"/>
            </w:pPr>
            <w:r w:rsidRPr="006F3FD2">
              <w:rPr>
                <w:color w:val="0E57C4" w:themeColor="background2" w:themeShade="80"/>
              </w:rPr>
              <w:t>(Rm 5-7)</w:t>
            </w:r>
          </w:p>
        </w:tc>
        <w:tc>
          <w:tcPr>
            <w:tcW w:w="1889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EC" w:themeFill="accent2" w:themeFillTint="66"/>
          </w:tcPr>
          <w:p w14:paraId="41294957" w14:textId="7A78C00C" w:rsidR="00A875A0" w:rsidRDefault="00A875A0" w:rsidP="00FF62DA">
            <w:pPr>
              <w:jc w:val="center"/>
            </w:pPr>
          </w:p>
          <w:p w14:paraId="7B3C444B" w14:textId="62D8EA4A" w:rsidR="00037858" w:rsidRPr="00037858" w:rsidRDefault="00037858" w:rsidP="00FF62DA">
            <w:pPr>
              <w:jc w:val="center"/>
              <w:rPr>
                <w:sz w:val="24"/>
                <w:szCs w:val="24"/>
              </w:rPr>
            </w:pPr>
            <w:r w:rsidRPr="00037858">
              <w:rPr>
                <w:sz w:val="24"/>
                <w:szCs w:val="24"/>
              </w:rPr>
              <w:t>Play</w:t>
            </w:r>
          </w:p>
        </w:tc>
      </w:tr>
      <w:tr w:rsidR="00116423" w14:paraId="67F714B8" w14:textId="5214F6B1" w:rsidTr="002D3DDD">
        <w:trPr>
          <w:trHeight w:val="503"/>
        </w:trPr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EC" w:themeFill="accent2" w:themeFillTint="66"/>
          </w:tcPr>
          <w:p w14:paraId="2EB69346" w14:textId="3294CD08" w:rsidR="00A875A0" w:rsidRPr="002D3DDD" w:rsidRDefault="002D3DDD" w:rsidP="002D3DDD">
            <w:pPr>
              <w:pStyle w:val="Dates"/>
              <w:jc w:val="center"/>
              <w:rPr>
                <w:b/>
                <w:bCs/>
              </w:rPr>
            </w:pPr>
            <w:r w:rsidRPr="002D3DDD">
              <w:rPr>
                <w:b/>
                <w:bCs/>
                <w:color w:val="FF0000"/>
              </w:rPr>
              <w:t>January 25</w:t>
            </w:r>
            <w:r w:rsidRPr="002D3DDD">
              <w:rPr>
                <w:b/>
                <w:bCs/>
                <w:color w:val="FF0000"/>
                <w:vertAlign w:val="superscript"/>
              </w:rPr>
              <w:t>th</w:t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9C48B3D" w14:textId="70206372" w:rsidR="00A875A0" w:rsidRDefault="005F10FB" w:rsidP="005F10FB">
            <w:pPr>
              <w:pStyle w:val="Dates"/>
              <w:jc w:val="left"/>
            </w:pPr>
            <w:r>
              <w:t>27</w:t>
            </w:r>
          </w:p>
        </w:tc>
        <w:tc>
          <w:tcPr>
            <w:tcW w:w="161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41E6399" w14:textId="2EF8DC59" w:rsidR="00A875A0" w:rsidRDefault="005F10FB" w:rsidP="005F10FB">
            <w:pPr>
              <w:pStyle w:val="Dates"/>
              <w:jc w:val="left"/>
            </w:pPr>
            <w:r>
              <w:t>28</w:t>
            </w:r>
          </w:p>
        </w:tc>
        <w:tc>
          <w:tcPr>
            <w:tcW w:w="166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CDFC683" w14:textId="5171AC1B" w:rsidR="00A875A0" w:rsidRDefault="005F10FB" w:rsidP="005F10FB">
            <w:pPr>
              <w:pStyle w:val="Dates"/>
              <w:jc w:val="left"/>
            </w:pPr>
            <w:r>
              <w:t>29</w:t>
            </w:r>
            <w:r w:rsidR="00840A26">
              <w:t xml:space="preserve"> </w:t>
            </w:r>
            <w:r w:rsidR="00840A26" w:rsidRPr="00840A26">
              <w:rPr>
                <w:b/>
                <w:bCs/>
                <w:color w:val="253356" w:themeColor="accent1" w:themeShade="80"/>
              </w:rPr>
              <w:t>National Puzzle Day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FCF78F1" w14:textId="2CD05EA9" w:rsidR="00116423" w:rsidRDefault="005F10FB" w:rsidP="005F10FB">
            <w:pPr>
              <w:pStyle w:val="Dates"/>
              <w:jc w:val="left"/>
            </w:pPr>
            <w:r>
              <w:t>30</w:t>
            </w:r>
            <w:r w:rsidR="00116423">
              <w:t xml:space="preserve">   Storytime: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55F77DD" w14:textId="2915818B" w:rsidR="00A875A0" w:rsidRDefault="005F10FB" w:rsidP="00F36C76">
            <w:pPr>
              <w:pStyle w:val="Dates"/>
              <w:tabs>
                <w:tab w:val="right" w:pos="1404"/>
              </w:tabs>
              <w:jc w:val="left"/>
            </w:pPr>
            <w:r>
              <w:t>31</w:t>
            </w:r>
            <w:r w:rsidR="00840A26">
              <w:t xml:space="preserve"> </w:t>
            </w:r>
            <w:r w:rsidR="00840A26" w:rsidRPr="00840A26">
              <w:rPr>
                <w:b/>
                <w:bCs/>
                <w:color w:val="253356" w:themeColor="accent1" w:themeShade="80"/>
              </w:rPr>
              <w:t>National Backwards Day</w:t>
            </w:r>
            <w:r w:rsidR="00A875A0">
              <w:fldChar w:fldCharType="begin"/>
            </w:r>
            <w:r w:rsidR="00A875A0">
              <w:instrText xml:space="preserve">IF </w:instrText>
            </w:r>
            <w:r w:rsidR="00A875A0">
              <w:fldChar w:fldCharType="begin"/>
            </w:r>
            <w:r w:rsidR="00A875A0">
              <w:instrText xml:space="preserve"> =E10</w:instrText>
            </w:r>
            <w:r w:rsidR="00A875A0">
              <w:fldChar w:fldCharType="separate"/>
            </w:r>
            <w:r w:rsidR="00A875A0">
              <w:rPr>
                <w:noProof/>
              </w:rPr>
              <w:instrText>0</w:instrText>
            </w:r>
            <w:r w:rsidR="00A875A0">
              <w:fldChar w:fldCharType="end"/>
            </w:r>
            <w:r w:rsidR="00A875A0">
              <w:instrText xml:space="preserve"> = 0,"" </w:instrText>
            </w:r>
            <w:r w:rsidR="00A875A0">
              <w:fldChar w:fldCharType="begin"/>
            </w:r>
            <w:r w:rsidR="00A875A0">
              <w:instrText xml:space="preserve"> IF </w:instrText>
            </w:r>
            <w:r w:rsidR="00A875A0">
              <w:fldChar w:fldCharType="begin"/>
            </w:r>
            <w:r w:rsidR="00A875A0">
              <w:instrText xml:space="preserve"> =E10 </w:instrText>
            </w:r>
            <w:r w:rsidR="00A875A0">
              <w:fldChar w:fldCharType="separate"/>
            </w:r>
            <w:r w:rsidR="00A875A0">
              <w:rPr>
                <w:noProof/>
              </w:rPr>
              <w:instrText>27</w:instrText>
            </w:r>
            <w:r w:rsidR="00A875A0">
              <w:fldChar w:fldCharType="end"/>
            </w:r>
            <w:r w:rsidR="00A875A0">
              <w:instrText xml:space="preserve">  &lt; </w:instrText>
            </w:r>
            <w:r w:rsidR="00A875A0">
              <w:fldChar w:fldCharType="begin"/>
            </w:r>
            <w:r w:rsidR="00A875A0">
              <w:instrText xml:space="preserve"> DocVariable MonthEnd \@ d </w:instrText>
            </w:r>
            <w:r w:rsidR="00A875A0">
              <w:fldChar w:fldCharType="separate"/>
            </w:r>
            <w:r w:rsidR="00A875A0">
              <w:instrText>31</w:instrText>
            </w:r>
            <w:r w:rsidR="00A875A0">
              <w:fldChar w:fldCharType="end"/>
            </w:r>
            <w:r w:rsidR="00A875A0">
              <w:instrText xml:space="preserve">  </w:instrText>
            </w:r>
            <w:r w:rsidR="00A875A0">
              <w:fldChar w:fldCharType="begin"/>
            </w:r>
            <w:r w:rsidR="00A875A0">
              <w:instrText xml:space="preserve"> =E10+1 </w:instrText>
            </w:r>
            <w:r w:rsidR="00A875A0">
              <w:fldChar w:fldCharType="separate"/>
            </w:r>
            <w:r w:rsidR="00A875A0">
              <w:rPr>
                <w:noProof/>
              </w:rPr>
              <w:instrText>28</w:instrText>
            </w:r>
            <w:r w:rsidR="00A875A0">
              <w:fldChar w:fldCharType="end"/>
            </w:r>
            <w:r w:rsidR="00A875A0">
              <w:instrText xml:space="preserve"> "" </w:instrText>
            </w:r>
            <w:r w:rsidR="00A875A0">
              <w:fldChar w:fldCharType="separate"/>
            </w:r>
            <w:r w:rsidR="00A875A0">
              <w:rPr>
                <w:noProof/>
              </w:rPr>
              <w:instrText>28</w:instrText>
            </w:r>
            <w:r w:rsidR="00A875A0">
              <w:fldChar w:fldCharType="end"/>
            </w:r>
            <w:r w:rsidR="00A875A0">
              <w:fldChar w:fldCharType="end"/>
            </w:r>
          </w:p>
        </w:tc>
        <w:tc>
          <w:tcPr>
            <w:tcW w:w="1889" w:type="dxa"/>
            <w:tcBorders>
              <w:top w:val="single" w:sz="4" w:space="0" w:color="595959" w:themeColor="text1" w:themeTint="A6"/>
              <w:bottom w:val="nil"/>
            </w:tcBorders>
            <w:shd w:val="clear" w:color="auto" w:fill="C0D7EC" w:themeFill="accent2" w:themeFillTint="66"/>
          </w:tcPr>
          <w:p w14:paraId="0948D17A" w14:textId="4F6CF778" w:rsidR="00A875A0" w:rsidRPr="00037858" w:rsidRDefault="00037858" w:rsidP="00037858">
            <w:pPr>
              <w:pStyle w:val="Dates"/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037858">
              <w:rPr>
                <w:b/>
                <w:bCs/>
                <w:sz w:val="22"/>
                <w:szCs w:val="22"/>
                <w:u w:val="single"/>
              </w:rPr>
              <w:t>Toddler Sign</w:t>
            </w:r>
          </w:p>
        </w:tc>
      </w:tr>
      <w:tr w:rsidR="00116423" w14:paraId="61CE7FD5" w14:textId="4998DB62" w:rsidTr="005F10FB">
        <w:trPr>
          <w:trHeight w:hRule="exact" w:val="1103"/>
        </w:trPr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EC" w:themeFill="accent2" w:themeFillTint="66"/>
          </w:tcPr>
          <w:p w14:paraId="2452CFF4" w14:textId="77777777" w:rsidR="00A875A0" w:rsidRPr="00AC13A9" w:rsidRDefault="00AC13A9" w:rsidP="00FA4E70">
            <w:pPr>
              <w:jc w:val="center"/>
              <w:rPr>
                <w:b/>
                <w:bCs/>
                <w:noProof/>
              </w:rPr>
            </w:pPr>
            <w:r w:rsidRPr="00AC13A9">
              <w:rPr>
                <w:b/>
                <w:bCs/>
                <w:noProof/>
              </w:rPr>
              <w:t>Chinese New Year Event</w:t>
            </w:r>
          </w:p>
          <w:p w14:paraId="66ACB722" w14:textId="77777777" w:rsidR="00AC13A9" w:rsidRPr="00AC13A9" w:rsidRDefault="00AC13A9" w:rsidP="00FA4E70">
            <w:pPr>
              <w:jc w:val="center"/>
              <w:rPr>
                <w:b/>
                <w:bCs/>
                <w:noProof/>
              </w:rPr>
            </w:pPr>
          </w:p>
          <w:p w14:paraId="0BD862B7" w14:textId="4376DBF6" w:rsidR="00AC13A9" w:rsidRPr="00AC13A9" w:rsidRDefault="00AC13A9" w:rsidP="00FA4E70">
            <w:pPr>
              <w:jc w:val="center"/>
              <w:rPr>
                <w:noProof/>
              </w:rPr>
            </w:pPr>
            <w:r w:rsidRPr="00AC13A9">
              <w:rPr>
                <w:b/>
                <w:bCs/>
                <w:noProof/>
              </w:rPr>
              <w:t>Details TBA</w:t>
            </w: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1A465A5" w14:textId="77777777" w:rsidR="00A875A0" w:rsidRDefault="00116423" w:rsidP="00FA4E70">
            <w:pPr>
              <w:jc w:val="center"/>
            </w:pPr>
            <w:r>
              <w:t>Rain stick, sensory &amp; sound bottles</w:t>
            </w:r>
          </w:p>
          <w:p w14:paraId="73417179" w14:textId="4924D2E6" w:rsidR="00116423" w:rsidRDefault="00116423" w:rsidP="00FA4E70">
            <w:pPr>
              <w:jc w:val="center"/>
            </w:pPr>
            <w:r w:rsidRPr="00116423">
              <w:rPr>
                <w:color w:val="0E57C4" w:themeColor="background2" w:themeShade="80"/>
              </w:rPr>
              <w:t>(Rm</w:t>
            </w:r>
            <w:r>
              <w:rPr>
                <w:color w:val="0E57C4" w:themeColor="background2" w:themeShade="80"/>
              </w:rPr>
              <w:t xml:space="preserve"> 1-3</w:t>
            </w:r>
            <w:r w:rsidRPr="00116423">
              <w:rPr>
                <w:color w:val="0E57C4" w:themeColor="background2" w:themeShade="80"/>
              </w:rPr>
              <w:t>)</w:t>
            </w:r>
          </w:p>
        </w:tc>
        <w:tc>
          <w:tcPr>
            <w:tcW w:w="161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0AB13F6" w14:textId="15EE79FD" w:rsidR="00A875A0" w:rsidRDefault="00035FD4" w:rsidP="00FF62D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222EBC6F" wp14:editId="2E702C06">
                  <wp:simplePos x="0" y="0"/>
                  <wp:positionH relativeFrom="column">
                    <wp:posOffset>-105410</wp:posOffset>
                  </wp:positionH>
                  <wp:positionV relativeFrom="paragraph">
                    <wp:posOffset>-175260</wp:posOffset>
                  </wp:positionV>
                  <wp:extent cx="1419225" cy="89217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7500" b="92500" l="10000" r="90000">
                                        <a14:foregroundMark x1="39778" y1="7500" x2="61667" y2="7500"/>
                                        <a14:foregroundMark x1="37778" y1="92500" x2="58778" y2="91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A16AFA9" w14:textId="709B6E97" w:rsidR="00A875A0" w:rsidRDefault="00A875A0" w:rsidP="00FA4E70">
            <w:pPr>
              <w:jc w:val="center"/>
            </w:pPr>
            <w:r>
              <w:t>Make your</w:t>
            </w:r>
          </w:p>
          <w:p w14:paraId="004C316C" w14:textId="77777777" w:rsidR="00A875A0" w:rsidRDefault="00A875A0" w:rsidP="00FA4E70">
            <w:pPr>
              <w:jc w:val="center"/>
            </w:pPr>
            <w:r>
              <w:t xml:space="preserve"> face a puzzle </w:t>
            </w:r>
          </w:p>
          <w:p w14:paraId="0CCCB2C2" w14:textId="3B1119FD" w:rsidR="00A875A0" w:rsidRDefault="00A875A0" w:rsidP="00FA4E70">
            <w:pPr>
              <w:jc w:val="center"/>
            </w:pPr>
            <w:r w:rsidRPr="00840A26">
              <w:rPr>
                <w:color w:val="0E57C4" w:themeColor="background2" w:themeShade="80"/>
              </w:rPr>
              <w:t>(Rm 5-9)</w:t>
            </w:r>
          </w:p>
        </w:tc>
        <w:tc>
          <w:tcPr>
            <w:tcW w:w="171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3F275CC" w14:textId="567F870E" w:rsidR="00A875A0" w:rsidRDefault="00116423" w:rsidP="0015643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756CF6A7" wp14:editId="500C7758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-87630</wp:posOffset>
                  </wp:positionV>
                  <wp:extent cx="819150" cy="71247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67F966F" w14:textId="77777777" w:rsidR="00840A26" w:rsidRDefault="00840A26" w:rsidP="00840A26">
            <w:pPr>
              <w:jc w:val="center"/>
            </w:pPr>
          </w:p>
          <w:p w14:paraId="279DEB3A" w14:textId="5ADA5F1C" w:rsidR="00A875A0" w:rsidRDefault="00840A26" w:rsidP="00840A26">
            <w:pPr>
              <w:jc w:val="center"/>
            </w:pPr>
            <w:r>
              <w:t>Wear your shirt backwards!</w:t>
            </w:r>
          </w:p>
        </w:tc>
        <w:tc>
          <w:tcPr>
            <w:tcW w:w="1889" w:type="dxa"/>
            <w:tcBorders>
              <w:top w:val="nil"/>
              <w:bottom w:val="single" w:sz="4" w:space="0" w:color="595959" w:themeColor="text1" w:themeTint="A6"/>
            </w:tcBorders>
            <w:shd w:val="clear" w:color="auto" w:fill="C0D7EC" w:themeFill="accent2" w:themeFillTint="66"/>
          </w:tcPr>
          <w:p w14:paraId="17BE3E48" w14:textId="08E9646D" w:rsidR="00037858" w:rsidRDefault="00037858" w:rsidP="00037858">
            <w:pPr>
              <w:jc w:val="center"/>
            </w:pPr>
          </w:p>
          <w:p w14:paraId="082522EF" w14:textId="0E316361" w:rsidR="00A875A0" w:rsidRPr="00037858" w:rsidRDefault="00037858" w:rsidP="00037858">
            <w:pPr>
              <w:jc w:val="center"/>
              <w:rPr>
                <w:sz w:val="24"/>
                <w:szCs w:val="24"/>
              </w:rPr>
            </w:pPr>
            <w:r w:rsidRPr="00037858">
              <w:rPr>
                <w:sz w:val="24"/>
                <w:szCs w:val="24"/>
              </w:rPr>
              <w:t>Stars</w:t>
            </w:r>
          </w:p>
        </w:tc>
      </w:tr>
    </w:tbl>
    <w:p w14:paraId="211D76B4" w14:textId="5CCC9593" w:rsidR="00661028" w:rsidRDefault="00661028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7"/>
        <w:gridCol w:w="1755"/>
        <w:gridCol w:w="1793"/>
        <w:gridCol w:w="1779"/>
        <w:gridCol w:w="1794"/>
        <w:gridCol w:w="1742"/>
      </w:tblGrid>
      <w:tr w:rsidR="009D2EFE" w14:paraId="2793D0EC" w14:textId="77777777" w:rsidTr="007C454B">
        <w:trPr>
          <w:trHeight w:val="3266"/>
        </w:trPr>
        <w:tc>
          <w:tcPr>
            <w:tcW w:w="1798" w:type="dxa"/>
            <w:shd w:val="clear" w:color="auto" w:fill="ACCBF9" w:themeFill="background2"/>
          </w:tcPr>
          <w:p w14:paraId="0CF79A25" w14:textId="373559D2" w:rsidR="007C454B" w:rsidRPr="007C454B" w:rsidRDefault="007C454B" w:rsidP="007C454B">
            <w:pPr>
              <w:pStyle w:val="NoSpacing"/>
              <w:jc w:val="center"/>
              <w:rPr>
                <w:sz w:val="24"/>
                <w:szCs w:val="24"/>
              </w:rPr>
            </w:pPr>
            <w:r w:rsidRPr="007C454B">
              <w:rPr>
                <w:sz w:val="24"/>
                <w:szCs w:val="24"/>
              </w:rPr>
              <w:t>Character Value</w:t>
            </w:r>
          </w:p>
          <w:p w14:paraId="3E8DA699" w14:textId="14C3B19F" w:rsidR="007C454B" w:rsidRDefault="009D2EFE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18066CF4" wp14:editId="4F50AA1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504190</wp:posOffset>
                  </wp:positionV>
                  <wp:extent cx="1078639" cy="609600"/>
                  <wp:effectExtent l="0" t="0" r="7620" b="0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39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8" w:type="dxa"/>
            <w:shd w:val="clear" w:color="auto" w:fill="BFBFBF" w:themeFill="background1" w:themeFillShade="BF"/>
          </w:tcPr>
          <w:p w14:paraId="550D1A43" w14:textId="77777777" w:rsidR="007C454B" w:rsidRPr="00704FD8" w:rsidRDefault="00704FD8" w:rsidP="00704FD8">
            <w:pPr>
              <w:pStyle w:val="NoSpacing"/>
              <w:jc w:val="center"/>
              <w:rPr>
                <w:sz w:val="24"/>
                <w:szCs w:val="24"/>
              </w:rPr>
            </w:pPr>
            <w:r w:rsidRPr="00704FD8">
              <w:rPr>
                <w:sz w:val="24"/>
                <w:szCs w:val="24"/>
              </w:rPr>
              <w:t>C.A.R.E.S. Letters of the Month</w:t>
            </w:r>
          </w:p>
          <w:p w14:paraId="31369A34" w14:textId="77777777" w:rsidR="00704FD8" w:rsidRDefault="00704FD8">
            <w:pPr>
              <w:pStyle w:val="NoSpacing"/>
            </w:pPr>
          </w:p>
          <w:p w14:paraId="5A8EA13E" w14:textId="77777777" w:rsidR="00704FD8" w:rsidRDefault="00704FD8">
            <w:pPr>
              <w:pStyle w:val="NoSpacing"/>
            </w:pPr>
          </w:p>
          <w:p w14:paraId="5B3D1F16" w14:textId="211CAE4A" w:rsidR="00704FD8" w:rsidRPr="00704FD8" w:rsidRDefault="00704FD8" w:rsidP="00704FD8">
            <w:pPr>
              <w:pStyle w:val="NoSpacing"/>
              <w:jc w:val="center"/>
              <w:rPr>
                <w:b/>
                <w:bCs/>
                <w:sz w:val="44"/>
                <w:szCs w:val="44"/>
              </w:rPr>
            </w:pPr>
            <w:proofErr w:type="spellStart"/>
            <w:r w:rsidRPr="00704FD8">
              <w:rPr>
                <w:b/>
                <w:bCs/>
                <w:sz w:val="44"/>
                <w:szCs w:val="44"/>
              </w:rPr>
              <w:t>Jj</w:t>
            </w:r>
            <w:proofErr w:type="spellEnd"/>
            <w:r w:rsidRPr="00704FD8">
              <w:rPr>
                <w:b/>
                <w:bCs/>
                <w:sz w:val="44"/>
                <w:szCs w:val="44"/>
              </w:rPr>
              <w:t xml:space="preserve">, </w:t>
            </w:r>
            <w:proofErr w:type="spellStart"/>
            <w:r w:rsidRPr="00704FD8">
              <w:rPr>
                <w:b/>
                <w:bCs/>
                <w:sz w:val="44"/>
                <w:szCs w:val="44"/>
              </w:rPr>
              <w:t>Ll</w:t>
            </w:r>
            <w:proofErr w:type="spellEnd"/>
            <w:r w:rsidRPr="00704FD8">
              <w:rPr>
                <w:b/>
                <w:bCs/>
                <w:sz w:val="44"/>
                <w:szCs w:val="44"/>
              </w:rPr>
              <w:t>, Pp</w:t>
            </w:r>
          </w:p>
        </w:tc>
        <w:tc>
          <w:tcPr>
            <w:tcW w:w="1798" w:type="dxa"/>
            <w:shd w:val="clear" w:color="auto" w:fill="ACCBF9" w:themeFill="background2"/>
          </w:tcPr>
          <w:p w14:paraId="1B5B9467" w14:textId="076ACB17" w:rsidR="007C454B" w:rsidRPr="00704FD8" w:rsidRDefault="00704FD8" w:rsidP="00704FD8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2AC73D03" wp14:editId="6C426D1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699770</wp:posOffset>
                  </wp:positionV>
                  <wp:extent cx="971550" cy="975995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4FD8">
              <w:rPr>
                <w:sz w:val="24"/>
                <w:szCs w:val="24"/>
              </w:rPr>
              <w:t>C.A.R.E.S. Book of the Month</w:t>
            </w:r>
          </w:p>
          <w:p w14:paraId="52DE7139" w14:textId="011B17C0" w:rsidR="00704FD8" w:rsidRDefault="00704FD8">
            <w:pPr>
              <w:pStyle w:val="NoSpacing"/>
            </w:pPr>
          </w:p>
        </w:tc>
        <w:tc>
          <w:tcPr>
            <w:tcW w:w="1798" w:type="dxa"/>
            <w:shd w:val="clear" w:color="auto" w:fill="BFBFBF" w:themeFill="background1" w:themeFillShade="BF"/>
          </w:tcPr>
          <w:p w14:paraId="5AB7893C" w14:textId="6F0C40D3" w:rsidR="007C454B" w:rsidRPr="00704FD8" w:rsidRDefault="00704FD8" w:rsidP="00704FD8">
            <w:pPr>
              <w:pStyle w:val="NoSpacing"/>
              <w:jc w:val="center"/>
              <w:rPr>
                <w:sz w:val="24"/>
                <w:szCs w:val="24"/>
              </w:rPr>
            </w:pPr>
            <w:r w:rsidRPr="00704FD8">
              <w:rPr>
                <w:sz w:val="24"/>
                <w:szCs w:val="24"/>
              </w:rPr>
              <w:t>C.A.R.E.S.  Spanish Vocabulary</w:t>
            </w:r>
          </w:p>
          <w:p w14:paraId="206EF433" w14:textId="77777777" w:rsidR="00704FD8" w:rsidRDefault="00704FD8">
            <w:pPr>
              <w:pStyle w:val="NoSpacing"/>
            </w:pPr>
          </w:p>
          <w:p w14:paraId="1BD004AF" w14:textId="77777777" w:rsidR="00704FD8" w:rsidRPr="00704FD8" w:rsidRDefault="00704FD8" w:rsidP="00704FD8">
            <w:pPr>
              <w:pStyle w:val="NoSpacing"/>
              <w:jc w:val="center"/>
              <w:rPr>
                <w:sz w:val="22"/>
                <w:szCs w:val="22"/>
              </w:rPr>
            </w:pPr>
            <w:r w:rsidRPr="00704FD8">
              <w:rPr>
                <w:sz w:val="22"/>
                <w:szCs w:val="22"/>
              </w:rPr>
              <w:t xml:space="preserve">Weather – El </w:t>
            </w:r>
            <w:proofErr w:type="spellStart"/>
            <w:r w:rsidRPr="00704FD8">
              <w:rPr>
                <w:sz w:val="22"/>
                <w:szCs w:val="22"/>
              </w:rPr>
              <w:t>Tiempo</w:t>
            </w:r>
            <w:proofErr w:type="spellEnd"/>
          </w:p>
          <w:p w14:paraId="03A10BFD" w14:textId="77777777" w:rsidR="00704FD8" w:rsidRPr="00704FD8" w:rsidRDefault="00704FD8" w:rsidP="00704FD8">
            <w:pPr>
              <w:pStyle w:val="NoSpacing"/>
              <w:jc w:val="center"/>
              <w:rPr>
                <w:sz w:val="22"/>
                <w:szCs w:val="22"/>
              </w:rPr>
            </w:pPr>
            <w:r w:rsidRPr="00704FD8">
              <w:rPr>
                <w:sz w:val="22"/>
                <w:szCs w:val="22"/>
              </w:rPr>
              <w:t xml:space="preserve">Snow – La </w:t>
            </w:r>
            <w:proofErr w:type="spellStart"/>
            <w:r w:rsidRPr="00704FD8">
              <w:rPr>
                <w:sz w:val="22"/>
                <w:szCs w:val="22"/>
              </w:rPr>
              <w:t>Nieve</w:t>
            </w:r>
            <w:proofErr w:type="spellEnd"/>
          </w:p>
          <w:p w14:paraId="23404F24" w14:textId="77777777" w:rsidR="00704FD8" w:rsidRPr="00704FD8" w:rsidRDefault="00704FD8" w:rsidP="00704FD8">
            <w:pPr>
              <w:pStyle w:val="NoSpacing"/>
              <w:jc w:val="center"/>
              <w:rPr>
                <w:sz w:val="22"/>
                <w:szCs w:val="22"/>
              </w:rPr>
            </w:pPr>
            <w:r w:rsidRPr="00704FD8">
              <w:rPr>
                <w:sz w:val="22"/>
                <w:szCs w:val="22"/>
              </w:rPr>
              <w:t xml:space="preserve">Penguin – El </w:t>
            </w:r>
            <w:proofErr w:type="spellStart"/>
            <w:r w:rsidRPr="00704FD8">
              <w:rPr>
                <w:sz w:val="22"/>
                <w:szCs w:val="22"/>
              </w:rPr>
              <w:t>Pinguino</w:t>
            </w:r>
            <w:proofErr w:type="spellEnd"/>
          </w:p>
          <w:p w14:paraId="3AAA7691" w14:textId="6437C3D6" w:rsidR="00704FD8" w:rsidRDefault="00704FD8" w:rsidP="00704FD8">
            <w:pPr>
              <w:pStyle w:val="NoSpacing"/>
              <w:jc w:val="center"/>
            </w:pPr>
            <w:r w:rsidRPr="00704FD8">
              <w:rPr>
                <w:sz w:val="22"/>
                <w:szCs w:val="22"/>
              </w:rPr>
              <w:t>Peace- La Paz</w:t>
            </w:r>
          </w:p>
        </w:tc>
        <w:tc>
          <w:tcPr>
            <w:tcW w:w="1799" w:type="dxa"/>
            <w:shd w:val="clear" w:color="auto" w:fill="ACCBF9" w:themeFill="background2"/>
          </w:tcPr>
          <w:p w14:paraId="7997C416" w14:textId="7480AEBC" w:rsidR="007C454B" w:rsidRDefault="00EB507A" w:rsidP="00EB507A">
            <w:pPr>
              <w:pStyle w:val="NoSpacing"/>
              <w:jc w:val="center"/>
              <w:rPr>
                <w:sz w:val="24"/>
                <w:szCs w:val="24"/>
              </w:rPr>
            </w:pPr>
            <w:r w:rsidRPr="00EB507A">
              <w:rPr>
                <w:sz w:val="24"/>
                <w:szCs w:val="24"/>
              </w:rPr>
              <w:t>Polar Animals</w:t>
            </w:r>
          </w:p>
          <w:p w14:paraId="389370DE" w14:textId="286E11D7" w:rsidR="00EB507A" w:rsidRPr="00EB507A" w:rsidRDefault="00EB507A" w:rsidP="00EB507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3B7F4A87" wp14:editId="1DC69C78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450850</wp:posOffset>
                  </wp:positionV>
                  <wp:extent cx="963423" cy="1143899"/>
                  <wp:effectExtent l="0" t="0" r="8255" b="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3248" b="94200" l="4959" r="93664">
                                        <a14:foregroundMark x1="53444" y1="9049" x2="75207" y2="7425"/>
                                        <a14:foregroundMark x1="4959" y1="74014" x2="26722" y2="90719"/>
                                        <a14:foregroundMark x1="44628" y1="91647" x2="62259" y2="94200"/>
                                        <a14:foregroundMark x1="92837" y1="88399" x2="93939" y2="86543"/>
                                        <a14:foregroundMark x1="75207" y1="3248" x2="75207" y2="32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423" cy="114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9" w:type="dxa"/>
            <w:shd w:val="clear" w:color="auto" w:fill="BFBFBF" w:themeFill="background1" w:themeFillShade="BF"/>
          </w:tcPr>
          <w:p w14:paraId="698DB03C" w14:textId="77777777" w:rsidR="007C454B" w:rsidRDefault="00EB507A" w:rsidP="00EB507A">
            <w:pPr>
              <w:pStyle w:val="NoSpacing"/>
              <w:jc w:val="center"/>
              <w:rPr>
                <w:sz w:val="24"/>
                <w:szCs w:val="24"/>
              </w:rPr>
            </w:pPr>
            <w:r w:rsidRPr="00EB507A">
              <w:rPr>
                <w:sz w:val="24"/>
                <w:szCs w:val="24"/>
              </w:rPr>
              <w:t>Seasons</w:t>
            </w:r>
          </w:p>
          <w:p w14:paraId="45001A51" w14:textId="77777777" w:rsidR="00EB507A" w:rsidRDefault="00EB507A" w:rsidP="00EB507A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3E893F76" w14:textId="77777777" w:rsidR="00EB507A" w:rsidRDefault="00EB507A" w:rsidP="00EB507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Winter</w:t>
            </w:r>
          </w:p>
          <w:p w14:paraId="6930ED64" w14:textId="77777777" w:rsidR="00EB507A" w:rsidRDefault="00EB507A" w:rsidP="00EB507A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367E7990" w14:textId="77777777" w:rsidR="00EB507A" w:rsidRDefault="00EB507A" w:rsidP="00EB507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Spring</w:t>
            </w:r>
          </w:p>
          <w:p w14:paraId="02EC5C72" w14:textId="77777777" w:rsidR="00EB507A" w:rsidRDefault="00EB507A" w:rsidP="00EB507A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3BD04B29" w14:textId="77777777" w:rsidR="00EB507A" w:rsidRDefault="00EB507A" w:rsidP="00EB507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Summer</w:t>
            </w:r>
          </w:p>
          <w:p w14:paraId="757C492A" w14:textId="77777777" w:rsidR="00EB507A" w:rsidRDefault="00EB507A" w:rsidP="00EB507A">
            <w:pPr>
              <w:pStyle w:val="NoSpacing"/>
              <w:jc w:val="center"/>
              <w:rPr>
                <w:sz w:val="24"/>
                <w:szCs w:val="24"/>
              </w:rPr>
            </w:pPr>
          </w:p>
          <w:p w14:paraId="0B5DC679" w14:textId="7D48BAA3" w:rsidR="00EB507A" w:rsidRPr="00EB507A" w:rsidRDefault="00EB507A" w:rsidP="00EB507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Fall</w:t>
            </w:r>
          </w:p>
        </w:tc>
      </w:tr>
    </w:tbl>
    <w:p w14:paraId="4F2FA486" w14:textId="77777777" w:rsidR="00825150" w:rsidRDefault="00825150">
      <w:pPr>
        <w:pStyle w:val="NoSpacing"/>
      </w:pPr>
    </w:p>
    <w:sectPr w:rsidR="00825150" w:rsidSect="00744818">
      <w:pgSz w:w="12240" w:h="15840"/>
      <w:pgMar w:top="576" w:right="720" w:bottom="576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68D5B0" w14:textId="77777777" w:rsidR="000D7CCA" w:rsidRDefault="000D7CCA">
      <w:pPr>
        <w:spacing w:before="0" w:after="0"/>
      </w:pPr>
      <w:r>
        <w:separator/>
      </w:r>
    </w:p>
  </w:endnote>
  <w:endnote w:type="continuationSeparator" w:id="0">
    <w:p w14:paraId="178C7B46" w14:textId="77777777" w:rsidR="000D7CCA" w:rsidRDefault="000D7CC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0E808" w14:textId="77777777" w:rsidR="000D7CCA" w:rsidRDefault="000D7CCA">
      <w:pPr>
        <w:spacing w:before="0" w:after="0"/>
      </w:pPr>
      <w:r>
        <w:separator/>
      </w:r>
    </w:p>
  </w:footnote>
  <w:footnote w:type="continuationSeparator" w:id="0">
    <w:p w14:paraId="77634D1C" w14:textId="77777777" w:rsidR="000D7CCA" w:rsidRDefault="000D7CC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8B87B8B"/>
    <w:multiLevelType w:val="hybridMultilevel"/>
    <w:tmpl w:val="CF7EA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18"/>
    <w:docVar w:name="MonthStart" w:val="1/1/2018"/>
    <w:docVar w:name="ShowDynamicGuides" w:val="1"/>
    <w:docVar w:name="ShowMarginGuides" w:val="0"/>
    <w:docVar w:name="ShowOutlines" w:val="0"/>
    <w:docVar w:name="ShowStaticGuides" w:val="0"/>
  </w:docVars>
  <w:rsids>
    <w:rsidRoot w:val="00846912"/>
    <w:rsid w:val="00013CD4"/>
    <w:rsid w:val="00035FD4"/>
    <w:rsid w:val="00037858"/>
    <w:rsid w:val="000A3E04"/>
    <w:rsid w:val="000D7CCA"/>
    <w:rsid w:val="000E3522"/>
    <w:rsid w:val="00116423"/>
    <w:rsid w:val="001352F5"/>
    <w:rsid w:val="00156431"/>
    <w:rsid w:val="001752E8"/>
    <w:rsid w:val="001E6065"/>
    <w:rsid w:val="002D3DDD"/>
    <w:rsid w:val="002F7E99"/>
    <w:rsid w:val="00344E5B"/>
    <w:rsid w:val="003817DD"/>
    <w:rsid w:val="00386949"/>
    <w:rsid w:val="003A5D2E"/>
    <w:rsid w:val="00412446"/>
    <w:rsid w:val="0043360B"/>
    <w:rsid w:val="004A0FF6"/>
    <w:rsid w:val="004A3C67"/>
    <w:rsid w:val="004D2DF0"/>
    <w:rsid w:val="0050402B"/>
    <w:rsid w:val="00545837"/>
    <w:rsid w:val="00546CCF"/>
    <w:rsid w:val="00566CDF"/>
    <w:rsid w:val="0057708D"/>
    <w:rsid w:val="005F10FB"/>
    <w:rsid w:val="00613712"/>
    <w:rsid w:val="00661028"/>
    <w:rsid w:val="00664AC2"/>
    <w:rsid w:val="00683AD2"/>
    <w:rsid w:val="006D061C"/>
    <w:rsid w:val="006D6046"/>
    <w:rsid w:val="006F3FD2"/>
    <w:rsid w:val="00704FD8"/>
    <w:rsid w:val="007058D8"/>
    <w:rsid w:val="00744818"/>
    <w:rsid w:val="00751558"/>
    <w:rsid w:val="007C454B"/>
    <w:rsid w:val="0081589D"/>
    <w:rsid w:val="00825150"/>
    <w:rsid w:val="008345F5"/>
    <w:rsid w:val="00840A26"/>
    <w:rsid w:val="00846912"/>
    <w:rsid w:val="00852320"/>
    <w:rsid w:val="00875E27"/>
    <w:rsid w:val="008A23E2"/>
    <w:rsid w:val="008C30E5"/>
    <w:rsid w:val="00931684"/>
    <w:rsid w:val="009D2EFE"/>
    <w:rsid w:val="00A15B34"/>
    <w:rsid w:val="00A26D2A"/>
    <w:rsid w:val="00A40B17"/>
    <w:rsid w:val="00A750A7"/>
    <w:rsid w:val="00A86738"/>
    <w:rsid w:val="00A875A0"/>
    <w:rsid w:val="00A9066E"/>
    <w:rsid w:val="00A96D68"/>
    <w:rsid w:val="00AC13A9"/>
    <w:rsid w:val="00AC2A41"/>
    <w:rsid w:val="00B0346B"/>
    <w:rsid w:val="00B33EE1"/>
    <w:rsid w:val="00B4398C"/>
    <w:rsid w:val="00B56E88"/>
    <w:rsid w:val="00B71B3E"/>
    <w:rsid w:val="00BA7574"/>
    <w:rsid w:val="00C245A7"/>
    <w:rsid w:val="00C5666A"/>
    <w:rsid w:val="00CA1B39"/>
    <w:rsid w:val="00CA3373"/>
    <w:rsid w:val="00CF7B89"/>
    <w:rsid w:val="00E327E6"/>
    <w:rsid w:val="00EB2B23"/>
    <w:rsid w:val="00EB507A"/>
    <w:rsid w:val="00ED7D34"/>
    <w:rsid w:val="00F36C76"/>
    <w:rsid w:val="00F64632"/>
    <w:rsid w:val="00F67C3A"/>
    <w:rsid w:val="00F708D9"/>
    <w:rsid w:val="00F71983"/>
    <w:rsid w:val="00FA4E70"/>
    <w:rsid w:val="00FA7B45"/>
    <w:rsid w:val="00FC2878"/>
    <w:rsid w:val="00FD2824"/>
    <w:rsid w:val="00FE1FEF"/>
    <w:rsid w:val="00FF1F9B"/>
    <w:rsid w:val="00FF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21056F"/>
  <w15:docId w15:val="{3B9C6DA5-AD2B-4FAA-8E88-16306B895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A66AC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A66AC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A66AC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374C80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4A66AC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A66AC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4A66AC" w:themeColor="accent1" w:shadow="1"/>
        <w:left w:val="single" w:sz="2" w:space="10" w:color="4A66AC" w:themeColor="accent1" w:shadow="1"/>
        <w:bottom w:val="single" w:sz="2" w:space="10" w:color="4A66AC" w:themeColor="accent1" w:shadow="1"/>
        <w:right w:val="single" w:sz="2" w:space="10" w:color="4A66AC" w:themeColor="accent1" w:shadow="1"/>
      </w:pBdr>
      <w:ind w:left="1152" w:right="1152"/>
    </w:pPr>
    <w:rPr>
      <w:i/>
      <w:iCs/>
      <w:color w:val="4A66AC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A66AC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A66AC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B5C0DF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unhideWhenUsed/>
    <w:qFormat/>
    <w:rsid w:val="0050402B"/>
    <w:pPr>
      <w:ind w:left="720"/>
      <w:contextualSpacing/>
    </w:pPr>
  </w:style>
  <w:style w:type="table" w:styleId="TableGrid">
    <w:name w:val="Table Grid"/>
    <w:basedOn w:val="TableNormal"/>
    <w:uiPriority w:val="59"/>
    <w:rsid w:val="007C454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5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5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ntdesk\AppData\Roaming\Microsoft\Templates\Event%20calendar.dotm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calendar</Template>
  <TotalTime>1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frontdesk</dc:creator>
  <cp:keywords/>
  <dc:description/>
  <cp:lastModifiedBy>Sienna Director</cp:lastModifiedBy>
  <cp:revision>2</cp:revision>
  <cp:lastPrinted>2018-01-08T20:05:00Z</cp:lastPrinted>
  <dcterms:created xsi:type="dcterms:W3CDTF">2019-12-30T15:56:00Z</dcterms:created>
  <dcterms:modified xsi:type="dcterms:W3CDTF">2019-12-30T15:56:00Z</dcterms:modified>
  <cp:category/>
</cp:coreProperties>
</file>