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5721"/>
        <w:gridCol w:w="5079"/>
      </w:tblGrid>
      <w:tr w:rsidR="00661028" w14:paraId="614AF3D0" w14:textId="77777777" w:rsidTr="00184DF6">
        <w:trPr>
          <w:trHeight w:hRule="exact" w:val="864"/>
        </w:trPr>
        <w:tc>
          <w:tcPr>
            <w:tcW w:w="5721" w:type="dxa"/>
            <w:vAlign w:val="bottom"/>
          </w:tcPr>
          <w:p w14:paraId="5ADF052F" w14:textId="77777777" w:rsidR="00661028" w:rsidRDefault="0081589D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="00184DF6">
              <w:t>December</w:t>
            </w:r>
            <w:r>
              <w:fldChar w:fldCharType="end"/>
            </w:r>
          </w:p>
        </w:tc>
        <w:tc>
          <w:tcPr>
            <w:tcW w:w="5079" w:type="dxa"/>
            <w:shd w:val="clear" w:color="auto" w:fill="auto"/>
            <w:vAlign w:val="bottom"/>
          </w:tcPr>
          <w:p w14:paraId="38D6CD11" w14:textId="77777777" w:rsidR="00184DF6" w:rsidRPr="003061E9" w:rsidRDefault="00184DF6" w:rsidP="00184DF6">
            <w:pPr>
              <w:jc w:val="center"/>
              <w:rPr>
                <w:sz w:val="28"/>
                <w:szCs w:val="32"/>
              </w:rPr>
            </w:pPr>
            <w:r w:rsidRPr="003061E9">
              <w:rPr>
                <w:sz w:val="28"/>
                <w:szCs w:val="32"/>
              </w:rPr>
              <w:t>Children’s Lighthouse of Sienna</w:t>
            </w:r>
          </w:p>
          <w:p w14:paraId="2385DBB8" w14:textId="77777777" w:rsidR="00661028" w:rsidRDefault="00184DF6" w:rsidP="00184DF6">
            <w:pPr>
              <w:jc w:val="center"/>
            </w:pPr>
            <w:r w:rsidRPr="003061E9">
              <w:rPr>
                <w:sz w:val="28"/>
                <w:szCs w:val="32"/>
              </w:rPr>
              <w:t>281-778-2133</w:t>
            </w:r>
          </w:p>
        </w:tc>
      </w:tr>
      <w:tr w:rsidR="00661028" w14:paraId="1C34F8BB" w14:textId="77777777">
        <w:tc>
          <w:tcPr>
            <w:tcW w:w="5721" w:type="dxa"/>
          </w:tcPr>
          <w:p w14:paraId="137867D4" w14:textId="6527BAFA" w:rsidR="00661028" w:rsidRDefault="00184DF6">
            <w:pPr>
              <w:pStyle w:val="Yea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53AAC95" wp14:editId="06FB8329">
                      <wp:simplePos x="0" y="0"/>
                      <wp:positionH relativeFrom="column">
                        <wp:posOffset>1750695</wp:posOffset>
                      </wp:positionH>
                      <wp:positionV relativeFrom="paragraph">
                        <wp:posOffset>635</wp:posOffset>
                      </wp:positionV>
                      <wp:extent cx="4859079" cy="637953"/>
                      <wp:effectExtent l="0" t="0" r="17780" b="10160"/>
                      <wp:wrapNone/>
                      <wp:docPr id="1" name="Ribbon: Tilted Up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9079" cy="637953"/>
                              </a:xfrm>
                              <a:prstGeom prst="ribbon2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chemeClr val="accent6">
                                    <a:lumMod val="90000"/>
                                    <a:lumOff val="1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333143" w14:textId="77777777" w:rsidR="00184DF6" w:rsidRPr="008E6ACC" w:rsidRDefault="00184DF6" w:rsidP="00184DF6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8E6ACC">
                                    <w:rPr>
                                      <w:sz w:val="40"/>
                                      <w:szCs w:val="40"/>
                                    </w:rPr>
                                    <w:t>Fridge Calendar</w:t>
                                  </w:r>
                                </w:p>
                                <w:p w14:paraId="21F59F7F" w14:textId="77777777" w:rsidR="00184DF6" w:rsidRDefault="00184DF6" w:rsidP="00184DF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3AAC95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      <v:formulas>
                        <v:f eqn="val #0"/>
                        <v:f eqn="sum @0 675 0"/>
                        <v:f eqn="sum @1 675 0"/>
                        <v:f eqn="sum @2 675 0"/>
                        <v:f eqn="sum @3 675 0"/>
                        <v:f eqn="sum width 0 @4"/>
                        <v:f eqn="sum width 0 @3"/>
                        <v:f eqn="sum width 0 @2"/>
                        <v:f eqn="sum width 0 @1"/>
                        <v:f eqn="sum width 0 @0"/>
                        <v:f eqn="val #1"/>
                        <v:f eqn="prod @10 1 4"/>
                        <v:f eqn="prod @10 1 2"/>
                        <v:f eqn="prod @10 3 4"/>
                        <v:f eqn="prod height 3 4"/>
                        <v:f eqn="prod height 1 2"/>
                        <v:f eqn="prod height 1 4"/>
                        <v:f eqn="prod height 3 2"/>
                        <v:f eqn="prod height 2 3"/>
                        <v:f eqn="sum @11 @14 0"/>
                        <v:f eqn="sum @12 @15 0"/>
                        <v:f eqn="sum @13 @16 0"/>
                        <v:f eqn="sum @17 0 @20"/>
                        <v:f eqn="sum height 0 @10"/>
                        <v:f eqn="sum height 0 @19"/>
                        <v:f eqn="prod width 1 2"/>
                        <v:f eqn="sum width 0 2700"/>
                        <v:f eqn="sum @25 0 2700"/>
                        <v:f eqn="val width"/>
                        <v:f eqn="val height"/>
                      </v:formulas>
                      <v:path o:extrusionok="f" o:connecttype="custom" o:connectlocs="@25,0;2700,@22;@25,@10;@26,@22" o:connectangles="270,180,90,0" textboxrect="@0,0,@9,@10"/>
                      <v:handles>
                        <v:h position="#0,topLeft" xrange="2700,8100"/>
                        <v:h position="center,#1" yrange="14400,21600"/>
                      </v:handles>
                      <o:complex v:ext="view"/>
                    </v:shapetype>
                    <v:shape id="Ribbon: Tilted Up 1" o:spid="_x0000_s1026" type="#_x0000_t54" style="position:absolute;margin-left:137.85pt;margin-top:.05pt;width:382.6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" adj=",18000" fillcolor="#c00000" strokecolor="#466b00 [2905]" strokeweight="2pt">
                      <v:textbox>
                        <w:txbxContent>
                          <w:p w14:paraId="17333143" w14:textId="77777777" w:rsidR="00184DF6" w:rsidRPr="008E6ACC" w:rsidRDefault="00184DF6" w:rsidP="00184DF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8E6ACC">
                              <w:rPr>
                                <w:sz w:val="40"/>
                                <w:szCs w:val="40"/>
                              </w:rPr>
                              <w:t>Fridge Calendar</w:t>
                            </w:r>
                          </w:p>
                          <w:p w14:paraId="21F59F7F" w14:textId="77777777" w:rsidR="00184DF6" w:rsidRDefault="00184DF6" w:rsidP="00184DF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589D">
              <w:fldChar w:fldCharType="begin"/>
            </w:r>
            <w:r w:rsidR="0081589D">
              <w:instrText xml:space="preserve"> DOCVARIABLE  MonthStart \@  yyyy   \* MERGEFORMAT </w:instrText>
            </w:r>
            <w:r w:rsidR="0081589D">
              <w:fldChar w:fldCharType="separate"/>
            </w:r>
            <w:r>
              <w:t>201</w:t>
            </w:r>
            <w:r w:rsidR="00BE4400">
              <w:t>8</w:t>
            </w:r>
            <w:r w:rsidR="0081589D">
              <w:fldChar w:fldCharType="end"/>
            </w:r>
          </w:p>
        </w:tc>
        <w:tc>
          <w:tcPr>
            <w:tcW w:w="5079" w:type="dxa"/>
            <w:tcMar>
              <w:top w:w="72" w:type="dxa"/>
              <w:left w:w="0" w:type="dxa"/>
              <w:bottom w:w="0" w:type="dxa"/>
              <w:right w:w="0" w:type="dxa"/>
            </w:tcMar>
          </w:tcPr>
          <w:p w14:paraId="0D33EDC3" w14:textId="77777777" w:rsidR="00661028" w:rsidRDefault="00661028"/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0"/>
        <w:gridCol w:w="1512"/>
        <w:gridCol w:w="1509"/>
        <w:gridCol w:w="1548"/>
        <w:gridCol w:w="1417"/>
        <w:gridCol w:w="1635"/>
        <w:gridCol w:w="1639"/>
      </w:tblGrid>
      <w:tr w:rsidR="000834B6" w14:paraId="2726D55C" w14:textId="77777777" w:rsidTr="00B87C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9"/>
        </w:trPr>
        <w:tc>
          <w:tcPr>
            <w:tcW w:w="1530" w:type="dxa"/>
            <w:tcBorders>
              <w:bottom w:val="single" w:sz="4" w:space="0" w:color="595959" w:themeColor="text1" w:themeTint="A6"/>
            </w:tcBorders>
            <w:shd w:val="clear" w:color="auto" w:fill="BFBFBF" w:themeFill="background1" w:themeFillShade="BF"/>
          </w:tcPr>
          <w:p w14:paraId="3736DBD3" w14:textId="77777777" w:rsidR="00661028" w:rsidRPr="00680AE9" w:rsidRDefault="00551BB6">
            <w:pPr>
              <w:pStyle w:val="Days"/>
              <w:rPr>
                <w:b/>
                <w:u w:val="single"/>
              </w:rPr>
            </w:pPr>
            <w:r w:rsidRPr="00680AE9">
              <w:rPr>
                <w:b/>
                <w:color w:val="FFFFFF" w:themeColor="background1"/>
                <w:sz w:val="24"/>
                <w:u w:val="single"/>
              </w:rPr>
              <w:t>Reminders</w:t>
            </w:r>
          </w:p>
        </w:tc>
        <w:tc>
          <w:tcPr>
            <w:tcW w:w="1513" w:type="dxa"/>
            <w:tcBorders>
              <w:bottom w:val="single" w:sz="4" w:space="0" w:color="595959" w:themeColor="text1" w:themeTint="A6"/>
            </w:tcBorders>
            <w:shd w:val="clear" w:color="auto" w:fill="BFBFBF" w:themeFill="background1" w:themeFillShade="BF"/>
          </w:tcPr>
          <w:p w14:paraId="4E9C08D7" w14:textId="77777777" w:rsidR="00661028" w:rsidRPr="00551BB6" w:rsidRDefault="0081589D">
            <w:pPr>
              <w:pStyle w:val="Days"/>
              <w:rPr>
                <w:color w:val="000000" w:themeColor="text1"/>
                <w:sz w:val="20"/>
              </w:rPr>
            </w:pPr>
            <w:r w:rsidRPr="00551BB6">
              <w:rPr>
                <w:color w:val="000000" w:themeColor="text1"/>
                <w:sz w:val="20"/>
              </w:rPr>
              <w:t>Monday</w:t>
            </w:r>
          </w:p>
        </w:tc>
        <w:tc>
          <w:tcPr>
            <w:tcW w:w="1511" w:type="dxa"/>
            <w:tcBorders>
              <w:bottom w:val="single" w:sz="4" w:space="0" w:color="595959" w:themeColor="text1" w:themeTint="A6"/>
            </w:tcBorders>
            <w:shd w:val="clear" w:color="auto" w:fill="BFBFBF" w:themeFill="background1" w:themeFillShade="BF"/>
          </w:tcPr>
          <w:p w14:paraId="530BFC1E" w14:textId="77777777" w:rsidR="00661028" w:rsidRPr="00551BB6" w:rsidRDefault="0081589D">
            <w:pPr>
              <w:pStyle w:val="Days"/>
              <w:rPr>
                <w:color w:val="000000" w:themeColor="text1"/>
                <w:sz w:val="20"/>
              </w:rPr>
            </w:pPr>
            <w:r w:rsidRPr="00551BB6">
              <w:rPr>
                <w:color w:val="000000" w:themeColor="text1"/>
                <w:sz w:val="20"/>
              </w:rPr>
              <w:t>Tuesday</w:t>
            </w:r>
          </w:p>
        </w:tc>
        <w:tc>
          <w:tcPr>
            <w:tcW w:w="1549" w:type="dxa"/>
            <w:tcBorders>
              <w:bottom w:val="single" w:sz="4" w:space="0" w:color="595959" w:themeColor="text1" w:themeTint="A6"/>
            </w:tcBorders>
            <w:shd w:val="clear" w:color="auto" w:fill="BFBFBF" w:themeFill="background1" w:themeFillShade="BF"/>
          </w:tcPr>
          <w:p w14:paraId="0DD3E6D7" w14:textId="77777777" w:rsidR="00661028" w:rsidRPr="00551BB6" w:rsidRDefault="0081589D">
            <w:pPr>
              <w:pStyle w:val="Days"/>
              <w:rPr>
                <w:color w:val="000000" w:themeColor="text1"/>
                <w:sz w:val="20"/>
              </w:rPr>
            </w:pPr>
            <w:r w:rsidRPr="00551BB6">
              <w:rPr>
                <w:color w:val="000000" w:themeColor="text1"/>
                <w:sz w:val="20"/>
              </w:rPr>
              <w:t>Wednesday</w:t>
            </w:r>
          </w:p>
        </w:tc>
        <w:tc>
          <w:tcPr>
            <w:tcW w:w="1418" w:type="dxa"/>
            <w:tcBorders>
              <w:bottom w:val="single" w:sz="4" w:space="0" w:color="595959" w:themeColor="text1" w:themeTint="A6"/>
            </w:tcBorders>
            <w:shd w:val="clear" w:color="auto" w:fill="BFBFBF" w:themeFill="background1" w:themeFillShade="BF"/>
          </w:tcPr>
          <w:p w14:paraId="154B74B7" w14:textId="77777777" w:rsidR="00661028" w:rsidRPr="00551BB6" w:rsidRDefault="0081589D">
            <w:pPr>
              <w:pStyle w:val="Days"/>
              <w:rPr>
                <w:color w:val="000000" w:themeColor="text1"/>
                <w:sz w:val="20"/>
              </w:rPr>
            </w:pPr>
            <w:r w:rsidRPr="00551BB6">
              <w:rPr>
                <w:color w:val="000000" w:themeColor="text1"/>
                <w:sz w:val="20"/>
              </w:rPr>
              <w:t>Thursday</w:t>
            </w:r>
          </w:p>
        </w:tc>
        <w:tc>
          <w:tcPr>
            <w:tcW w:w="1630" w:type="dxa"/>
            <w:tcBorders>
              <w:bottom w:val="single" w:sz="4" w:space="0" w:color="595959" w:themeColor="text1" w:themeTint="A6"/>
            </w:tcBorders>
            <w:shd w:val="clear" w:color="auto" w:fill="BFBFBF" w:themeFill="background1" w:themeFillShade="BF"/>
          </w:tcPr>
          <w:p w14:paraId="0AC94336" w14:textId="77777777" w:rsidR="00661028" w:rsidRPr="00551BB6" w:rsidRDefault="0081589D">
            <w:pPr>
              <w:pStyle w:val="Days"/>
              <w:rPr>
                <w:color w:val="000000" w:themeColor="text1"/>
                <w:sz w:val="20"/>
              </w:rPr>
            </w:pPr>
            <w:r w:rsidRPr="00551BB6">
              <w:rPr>
                <w:color w:val="000000" w:themeColor="text1"/>
                <w:sz w:val="20"/>
              </w:rPr>
              <w:t>Friday</w:t>
            </w:r>
          </w:p>
        </w:tc>
        <w:tc>
          <w:tcPr>
            <w:tcW w:w="1639" w:type="dxa"/>
            <w:tcBorders>
              <w:bottom w:val="single" w:sz="4" w:space="0" w:color="595959" w:themeColor="text1" w:themeTint="A6"/>
            </w:tcBorders>
            <w:shd w:val="clear" w:color="auto" w:fill="BFBFBF" w:themeFill="background1" w:themeFillShade="BF"/>
          </w:tcPr>
          <w:p w14:paraId="662420F8" w14:textId="77777777" w:rsidR="00661028" w:rsidRPr="00680AE9" w:rsidRDefault="00551BB6">
            <w:pPr>
              <w:pStyle w:val="Days"/>
              <w:rPr>
                <w:b/>
                <w:color w:val="FFFFFF" w:themeColor="background1"/>
              </w:rPr>
            </w:pPr>
            <w:r w:rsidRPr="00680AE9">
              <w:rPr>
                <w:b/>
                <w:color w:val="FFFFFF" w:themeColor="background1"/>
              </w:rPr>
              <w:t>Infant/Toddlers</w:t>
            </w:r>
          </w:p>
          <w:p w14:paraId="1311A655" w14:textId="77777777" w:rsidR="00551BB6" w:rsidRDefault="00551BB6">
            <w:pPr>
              <w:pStyle w:val="Days"/>
            </w:pPr>
            <w:r w:rsidRPr="00680AE9">
              <w:rPr>
                <w:b/>
                <w:color w:val="FFFFFF" w:themeColor="background1"/>
              </w:rPr>
              <w:t>Innovations</w:t>
            </w:r>
          </w:p>
        </w:tc>
      </w:tr>
      <w:tr w:rsidR="003D29B4" w14:paraId="2EA87812" w14:textId="77777777" w:rsidTr="00B816D7">
        <w:tc>
          <w:tcPr>
            <w:tcW w:w="1530" w:type="dxa"/>
            <w:tcBorders>
              <w:top w:val="single" w:sz="4" w:space="0" w:color="595959" w:themeColor="text1" w:themeTint="A6"/>
              <w:bottom w:val="nil"/>
            </w:tcBorders>
            <w:shd w:val="clear" w:color="auto" w:fill="679C71" w:themeFill="accent3" w:themeFillShade="BF"/>
          </w:tcPr>
          <w:p w14:paraId="17D3F308" w14:textId="77777777" w:rsidR="00661028" w:rsidRPr="00B93403" w:rsidRDefault="00AC799E" w:rsidP="00A94A2E">
            <w:pPr>
              <w:pStyle w:val="Dates"/>
              <w:jc w:val="center"/>
              <w:rPr>
                <w:color w:val="FFFFFF" w:themeColor="background1"/>
              </w:rPr>
            </w:pPr>
            <w:r w:rsidRPr="00B93403">
              <w:rPr>
                <w:color w:val="FFFFFF" w:themeColor="background1"/>
              </w:rPr>
              <w:t>Santa’s Workshop</w:t>
            </w:r>
            <w:r w:rsidR="0081589D" w:rsidRPr="00B93403">
              <w:rPr>
                <w:color w:val="FFFFFF" w:themeColor="background1"/>
              </w:rPr>
              <w:fldChar w:fldCharType="begin"/>
            </w:r>
            <w:r w:rsidR="0081589D" w:rsidRPr="00B93403">
              <w:rPr>
                <w:color w:val="FFFFFF" w:themeColor="background1"/>
              </w:rPr>
              <w:instrText xml:space="preserve"> IF </w:instrText>
            </w:r>
            <w:r w:rsidR="0081589D" w:rsidRPr="00B93403">
              <w:rPr>
                <w:color w:val="FFFFFF" w:themeColor="background1"/>
              </w:rPr>
              <w:fldChar w:fldCharType="begin"/>
            </w:r>
            <w:r w:rsidR="0081589D" w:rsidRPr="00B93403">
              <w:rPr>
                <w:color w:val="FFFFFF" w:themeColor="background1"/>
              </w:rPr>
              <w:instrText xml:space="preserve"> DocVariable MonthStart \@ dddd </w:instrText>
            </w:r>
            <w:r w:rsidR="0081589D" w:rsidRPr="00B93403">
              <w:rPr>
                <w:color w:val="FFFFFF" w:themeColor="background1"/>
              </w:rPr>
              <w:fldChar w:fldCharType="separate"/>
            </w:r>
            <w:r w:rsidR="00184DF6" w:rsidRPr="00B93403">
              <w:rPr>
                <w:color w:val="FFFFFF" w:themeColor="background1"/>
              </w:rPr>
              <w:instrText>Friday</w:instrText>
            </w:r>
            <w:r w:rsidR="0081589D" w:rsidRPr="00B93403">
              <w:rPr>
                <w:color w:val="FFFFFF" w:themeColor="background1"/>
              </w:rPr>
              <w:fldChar w:fldCharType="end"/>
            </w:r>
            <w:r w:rsidR="0081589D" w:rsidRPr="00B93403">
              <w:rPr>
                <w:color w:val="FFFFFF" w:themeColor="background1"/>
              </w:rPr>
              <w:instrText xml:space="preserve"> = "Sunday" 1 ""</w:instrText>
            </w:r>
            <w:r w:rsidR="0081589D" w:rsidRPr="00B93403">
              <w:rPr>
                <w:color w:val="FFFFFF" w:themeColor="background1"/>
              </w:rPr>
              <w:fldChar w:fldCharType="end"/>
            </w:r>
          </w:p>
        </w:tc>
        <w:tc>
          <w:tcPr>
            <w:tcW w:w="151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91F2DC2" w14:textId="58B9BEC1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184DF6">
              <w:instrText>Friday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184DF6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B816D7">
              <w:t>3</w:t>
            </w:r>
          </w:p>
        </w:tc>
        <w:tc>
          <w:tcPr>
            <w:tcW w:w="151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C2B39A0" w14:textId="562EE621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184DF6">
              <w:instrText>Friday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184DF6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B816D7">
              <w:t>4</w:t>
            </w:r>
          </w:p>
        </w:tc>
        <w:tc>
          <w:tcPr>
            <w:tcW w:w="154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14E9A46" w14:textId="421C10C5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184DF6">
              <w:instrText>Friday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184DF6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344E5B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B816D7">
              <w:t>5</w:t>
            </w:r>
          </w:p>
        </w:tc>
        <w:tc>
          <w:tcPr>
            <w:tcW w:w="141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F813FAD" w14:textId="68F5D4D8" w:rsidR="00661028" w:rsidRDefault="0081589D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184DF6">
              <w:instrText>Friday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184DF6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344E5B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B816D7">
              <w:t>6</w:t>
            </w:r>
          </w:p>
        </w:tc>
        <w:tc>
          <w:tcPr>
            <w:tcW w:w="163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C74BE4A" w14:textId="26B98E4E" w:rsidR="00661028" w:rsidRDefault="00B816D7">
            <w:pPr>
              <w:pStyle w:val="Dates"/>
            </w:pPr>
            <w:r>
              <w:t>7</w:t>
            </w:r>
          </w:p>
        </w:tc>
        <w:tc>
          <w:tcPr>
            <w:tcW w:w="1639" w:type="dxa"/>
            <w:tcBorders>
              <w:top w:val="single" w:sz="4" w:space="0" w:color="595959" w:themeColor="text1" w:themeTint="A6"/>
              <w:bottom w:val="nil"/>
            </w:tcBorders>
            <w:shd w:val="clear" w:color="auto" w:fill="679C71" w:themeFill="accent3" w:themeFillShade="BF"/>
          </w:tcPr>
          <w:p w14:paraId="25B5130C" w14:textId="77777777" w:rsidR="00406B48" w:rsidRPr="00680AE9" w:rsidRDefault="00680AE9" w:rsidP="00406B48">
            <w:pPr>
              <w:pStyle w:val="Dates"/>
              <w:jc w:val="center"/>
              <w:rPr>
                <w:color w:val="FFFFFF" w:themeColor="background1"/>
                <w:sz w:val="20"/>
                <w:u w:val="single"/>
              </w:rPr>
            </w:pPr>
            <w:r>
              <w:rPr>
                <w:color w:val="FFFFFF" w:themeColor="background1"/>
                <w:sz w:val="20"/>
                <w:u w:val="single"/>
              </w:rPr>
              <w:t>Theme</w:t>
            </w:r>
          </w:p>
        </w:tc>
      </w:tr>
      <w:tr w:rsidR="000834B6" w14:paraId="58F58E74" w14:textId="77777777" w:rsidTr="00B816D7">
        <w:trPr>
          <w:trHeight w:val="864"/>
        </w:trPr>
        <w:tc>
          <w:tcPr>
            <w:tcW w:w="1530" w:type="dxa"/>
            <w:tcBorders>
              <w:top w:val="nil"/>
              <w:bottom w:val="single" w:sz="4" w:space="0" w:color="595959" w:themeColor="text1" w:themeTint="A6"/>
            </w:tcBorders>
            <w:shd w:val="clear" w:color="auto" w:fill="679C71" w:themeFill="accent3" w:themeFillShade="BF"/>
          </w:tcPr>
          <w:p w14:paraId="101313AC" w14:textId="4514A8A4" w:rsidR="00661028" w:rsidRPr="00B93403" w:rsidRDefault="00AC799E" w:rsidP="00AC799E">
            <w:pPr>
              <w:jc w:val="center"/>
              <w:rPr>
                <w:color w:val="FFFFFF" w:themeColor="background1"/>
              </w:rPr>
            </w:pPr>
            <w:r w:rsidRPr="00B93403">
              <w:rPr>
                <w:color w:val="FFFFFF" w:themeColor="background1"/>
              </w:rPr>
              <w:t xml:space="preserve">Dec. </w:t>
            </w:r>
            <w:r w:rsidR="00B816D7">
              <w:rPr>
                <w:color w:val="FFFFFF" w:themeColor="background1"/>
              </w:rPr>
              <w:t>8th</w:t>
            </w:r>
          </w:p>
          <w:p w14:paraId="46E66BC0" w14:textId="77777777" w:rsidR="00AC799E" w:rsidRPr="00B93403" w:rsidRDefault="00AC799E" w:rsidP="00AC799E">
            <w:pPr>
              <w:jc w:val="center"/>
              <w:rPr>
                <w:color w:val="FFFFFF" w:themeColor="background1"/>
              </w:rPr>
            </w:pPr>
            <w:r w:rsidRPr="00B93403">
              <w:rPr>
                <w:color w:val="FFFFFF" w:themeColor="background1"/>
              </w:rPr>
              <w:t>9:00 am – 12:00 pm</w:t>
            </w:r>
          </w:p>
        </w:tc>
        <w:tc>
          <w:tcPr>
            <w:tcW w:w="151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CED38F1" w14:textId="77777777" w:rsidR="00B816D7" w:rsidRDefault="00B816D7" w:rsidP="00B816D7">
            <w:pPr>
              <w:jc w:val="center"/>
            </w:pPr>
            <w:r>
              <w:t>Reindeer Games</w:t>
            </w:r>
          </w:p>
          <w:p w14:paraId="10C07C6B" w14:textId="13AE6F03" w:rsidR="00661028" w:rsidRDefault="00B816D7" w:rsidP="00B816D7">
            <w:pPr>
              <w:jc w:val="center"/>
            </w:pPr>
            <w:r w:rsidRPr="00C04BBC">
              <w:rPr>
                <w:color w:val="C153BD" w:themeColor="accent1" w:themeTint="99"/>
              </w:rPr>
              <w:t>(Rm 8</w:t>
            </w:r>
            <w:r>
              <w:rPr>
                <w:color w:val="C153BD" w:themeColor="accent1" w:themeTint="99"/>
              </w:rPr>
              <w:t xml:space="preserve"> &amp; </w:t>
            </w:r>
            <w:r w:rsidRPr="00C04BBC">
              <w:rPr>
                <w:color w:val="C153BD" w:themeColor="accent1" w:themeTint="99"/>
              </w:rPr>
              <w:t>9)</w:t>
            </w:r>
          </w:p>
        </w:tc>
        <w:tc>
          <w:tcPr>
            <w:tcW w:w="151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371DC47" w14:textId="39129050" w:rsidR="00661028" w:rsidRDefault="00B816D7">
            <w:r w:rsidRPr="00D96192"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20DF047D" wp14:editId="2EDFFBBE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-227965</wp:posOffset>
                  </wp:positionV>
                  <wp:extent cx="622256" cy="849122"/>
                  <wp:effectExtent l="0" t="0" r="6985" b="825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256" cy="849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4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D62A3EE" w14:textId="77777777" w:rsidR="00B816D7" w:rsidRDefault="00B816D7" w:rsidP="00B816D7">
            <w:pPr>
              <w:jc w:val="center"/>
            </w:pPr>
            <w:r>
              <w:t>Decorate Gingerbread Men</w:t>
            </w:r>
          </w:p>
          <w:p w14:paraId="021C6D9B" w14:textId="6C37A02C" w:rsidR="00661028" w:rsidRDefault="00B816D7" w:rsidP="00B816D7">
            <w:pPr>
              <w:jc w:val="center"/>
              <w:rPr>
                <w:lang w:val="en-GB"/>
              </w:rPr>
            </w:pPr>
            <w:r w:rsidRPr="009F1388">
              <w:rPr>
                <w:color w:val="C153BD" w:themeColor="accent1" w:themeTint="99"/>
              </w:rPr>
              <w:t>(Rm 7-9)</w:t>
            </w:r>
          </w:p>
        </w:tc>
        <w:tc>
          <w:tcPr>
            <w:tcW w:w="141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7A596AC" w14:textId="2B0B6F14" w:rsidR="00661028" w:rsidRDefault="00B816D7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31577F5" wp14:editId="613AB3CC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-228786</wp:posOffset>
                  </wp:positionV>
                  <wp:extent cx="620118" cy="778510"/>
                  <wp:effectExtent l="0" t="0" r="8890" b="2540"/>
                  <wp:wrapNone/>
                  <wp:docPr id="14" name="Picture 14" descr="Image result for gingerbread 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gingerbread 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118" cy="7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3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9DEE4DA" w14:textId="77777777" w:rsidR="00472A9D" w:rsidRDefault="00472A9D" w:rsidP="00472A9D">
            <w:pPr>
              <w:jc w:val="center"/>
            </w:pPr>
            <w:r>
              <w:t>Candy</w:t>
            </w:r>
          </w:p>
          <w:p w14:paraId="5A193E78" w14:textId="468DC13C" w:rsidR="00661028" w:rsidRDefault="00472A9D" w:rsidP="00472A9D">
            <w:pPr>
              <w:jc w:val="center"/>
            </w:pPr>
            <w:r>
              <w:t>cane</w:t>
            </w:r>
          </w:p>
          <w:p w14:paraId="4725345B" w14:textId="77777777" w:rsidR="00472A9D" w:rsidRDefault="00472A9D" w:rsidP="00472A9D">
            <w:pPr>
              <w:jc w:val="center"/>
            </w:pPr>
            <w:r>
              <w:t>Beads</w:t>
            </w:r>
          </w:p>
          <w:p w14:paraId="46920347" w14:textId="37ACE244" w:rsidR="00472A9D" w:rsidRDefault="00472A9D" w:rsidP="00472A9D">
            <w:pPr>
              <w:jc w:val="center"/>
            </w:pPr>
            <w:r w:rsidRPr="00472A9D">
              <w:rPr>
                <w:color w:val="C153BD" w:themeColor="accent1" w:themeTint="99"/>
              </w:rPr>
              <w:t>(Rm6-9)</w:t>
            </w:r>
          </w:p>
        </w:tc>
        <w:tc>
          <w:tcPr>
            <w:tcW w:w="1639" w:type="dxa"/>
            <w:tcBorders>
              <w:top w:val="nil"/>
              <w:bottom w:val="single" w:sz="4" w:space="0" w:color="595959" w:themeColor="text1" w:themeTint="A6"/>
            </w:tcBorders>
            <w:shd w:val="clear" w:color="auto" w:fill="679C71" w:themeFill="accent3" w:themeFillShade="BF"/>
          </w:tcPr>
          <w:p w14:paraId="6A948D83" w14:textId="77777777" w:rsidR="00661028" w:rsidRPr="00406B48" w:rsidRDefault="00406B48" w:rsidP="00AE6205">
            <w:pPr>
              <w:jc w:val="center"/>
              <w:rPr>
                <w:color w:val="FFFFFF" w:themeColor="background1"/>
                <w:sz w:val="20"/>
              </w:rPr>
            </w:pPr>
            <w:r w:rsidRPr="00406B48">
              <w:rPr>
                <w:color w:val="FFFFFF" w:themeColor="background1"/>
                <w:sz w:val="20"/>
              </w:rPr>
              <w:t>Sounds/</w:t>
            </w:r>
          </w:p>
          <w:p w14:paraId="6005C8CF" w14:textId="77777777" w:rsidR="00406B48" w:rsidRPr="00406B48" w:rsidRDefault="00406B48" w:rsidP="00AE6205">
            <w:pPr>
              <w:jc w:val="center"/>
              <w:rPr>
                <w:color w:val="FFFFFF" w:themeColor="background1"/>
                <w:sz w:val="20"/>
              </w:rPr>
            </w:pPr>
            <w:r w:rsidRPr="00406B48">
              <w:rPr>
                <w:color w:val="FFFFFF" w:themeColor="background1"/>
                <w:sz w:val="20"/>
              </w:rPr>
              <w:t>My Neighborhood</w:t>
            </w:r>
          </w:p>
        </w:tc>
      </w:tr>
      <w:tr w:rsidR="000834B6" w14:paraId="13AB09FF" w14:textId="77777777" w:rsidTr="00B87C03">
        <w:tc>
          <w:tcPr>
            <w:tcW w:w="1530" w:type="dxa"/>
            <w:tcBorders>
              <w:top w:val="single" w:sz="4" w:space="0" w:color="595959" w:themeColor="text1" w:themeTint="A6"/>
              <w:bottom w:val="nil"/>
            </w:tcBorders>
            <w:shd w:val="clear" w:color="auto" w:fill="679C71" w:themeFill="accent3" w:themeFillShade="BF"/>
          </w:tcPr>
          <w:p w14:paraId="5F66EF80" w14:textId="77777777" w:rsidR="00661028" w:rsidRDefault="00661028">
            <w:pPr>
              <w:pStyle w:val="Dates"/>
            </w:pPr>
          </w:p>
        </w:tc>
        <w:tc>
          <w:tcPr>
            <w:tcW w:w="151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AFEE8E8" w14:textId="6DFE910A" w:rsidR="00661028" w:rsidRDefault="00B816D7">
            <w:pPr>
              <w:pStyle w:val="Dates"/>
            </w:pPr>
            <w:r>
              <w:t>10</w:t>
            </w:r>
          </w:p>
        </w:tc>
        <w:tc>
          <w:tcPr>
            <w:tcW w:w="151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039B2DE" w14:textId="59D9B41A" w:rsidR="00661028" w:rsidRDefault="00B816D7">
            <w:pPr>
              <w:pStyle w:val="Dates"/>
            </w:pPr>
            <w:r>
              <w:t>11</w:t>
            </w:r>
          </w:p>
        </w:tc>
        <w:tc>
          <w:tcPr>
            <w:tcW w:w="154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08FDD64" w14:textId="484C76A1" w:rsidR="00661028" w:rsidRDefault="00B816D7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41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5A2D3126" w14:textId="55FBC77F" w:rsidR="00661028" w:rsidRDefault="00B816D7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63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2C36755" w14:textId="4B8C585F" w:rsidR="00661028" w:rsidRDefault="00D85C10" w:rsidP="00D85C10">
            <w:pPr>
              <w:pStyle w:val="Dates"/>
              <w:jc w:val="left"/>
            </w:pPr>
            <w:r>
              <w:t xml:space="preserve">                        </w:t>
            </w:r>
            <w:r w:rsidR="00B816D7">
              <w:fldChar w:fldCharType="begin"/>
            </w:r>
            <w:r w:rsidR="00B816D7">
              <w:instrText xml:space="preserve"> =E6+1 </w:instrText>
            </w:r>
            <w:r w:rsidR="00B816D7">
              <w:fldChar w:fldCharType="separate"/>
            </w:r>
            <w:r w:rsidR="00B816D7">
              <w:rPr>
                <w:noProof/>
              </w:rPr>
              <w:t>14</w:t>
            </w:r>
            <w:r w:rsidR="00B816D7">
              <w:fldChar w:fldCharType="end"/>
            </w:r>
          </w:p>
        </w:tc>
        <w:tc>
          <w:tcPr>
            <w:tcW w:w="1639" w:type="dxa"/>
            <w:tcBorders>
              <w:top w:val="single" w:sz="4" w:space="0" w:color="595959" w:themeColor="text1" w:themeTint="A6"/>
              <w:bottom w:val="nil"/>
            </w:tcBorders>
            <w:shd w:val="clear" w:color="auto" w:fill="679C71" w:themeFill="accent3" w:themeFillShade="BF"/>
          </w:tcPr>
          <w:p w14:paraId="6D5FEA43" w14:textId="77777777" w:rsidR="00661028" w:rsidRPr="00680AE9" w:rsidRDefault="00680AE9" w:rsidP="00AE6205">
            <w:pPr>
              <w:pStyle w:val="Dates"/>
              <w:jc w:val="center"/>
              <w:rPr>
                <w:color w:val="FFFFFF" w:themeColor="background1"/>
                <w:sz w:val="20"/>
                <w:u w:val="single"/>
              </w:rPr>
            </w:pPr>
            <w:r>
              <w:rPr>
                <w:color w:val="FFFFFF" w:themeColor="background1"/>
                <w:sz w:val="20"/>
                <w:u w:val="single"/>
              </w:rPr>
              <w:t>Shape</w:t>
            </w:r>
          </w:p>
        </w:tc>
      </w:tr>
      <w:tr w:rsidR="000834B6" w14:paraId="6550A521" w14:textId="77777777" w:rsidTr="00B87C03">
        <w:trPr>
          <w:trHeight w:hRule="exact" w:val="1053"/>
        </w:trPr>
        <w:tc>
          <w:tcPr>
            <w:tcW w:w="1530" w:type="dxa"/>
            <w:tcBorders>
              <w:top w:val="nil"/>
              <w:bottom w:val="single" w:sz="4" w:space="0" w:color="595959" w:themeColor="text1" w:themeTint="A6"/>
            </w:tcBorders>
            <w:shd w:val="clear" w:color="auto" w:fill="679C71" w:themeFill="accent3" w:themeFillShade="BF"/>
          </w:tcPr>
          <w:p w14:paraId="23AB46A4" w14:textId="74CD8637" w:rsidR="000B1C16" w:rsidRDefault="00A067BA" w:rsidP="000B1C16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Polar Express Party </w:t>
            </w:r>
          </w:p>
          <w:p w14:paraId="7CC1D498" w14:textId="2B144722" w:rsidR="00661028" w:rsidRDefault="000B1C16" w:rsidP="000B1C16">
            <w:r>
              <w:rPr>
                <w:color w:val="FFFFFF" w:themeColor="background1"/>
              </w:rPr>
              <w:t>December 1</w:t>
            </w:r>
            <w:r w:rsidR="001B7E12">
              <w:rPr>
                <w:color w:val="FFFFFF" w:themeColor="background1"/>
              </w:rPr>
              <w:t>4</w:t>
            </w:r>
            <w:r w:rsidRPr="003E1161">
              <w:rPr>
                <w:color w:val="FFFFFF" w:themeColor="background1"/>
                <w:vertAlign w:val="superscript"/>
              </w:rPr>
              <w:t>th</w:t>
            </w:r>
          </w:p>
        </w:tc>
        <w:tc>
          <w:tcPr>
            <w:tcW w:w="151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7F83763" w14:textId="77777777" w:rsidR="00B816D7" w:rsidRDefault="00B816D7" w:rsidP="00B816D7">
            <w:pPr>
              <w:jc w:val="center"/>
            </w:pPr>
            <w:r>
              <w:t>Make Ornaments</w:t>
            </w:r>
          </w:p>
          <w:p w14:paraId="01D52EEA" w14:textId="28719C45" w:rsidR="00C04BBC" w:rsidRDefault="00B816D7" w:rsidP="00B816D7">
            <w:pPr>
              <w:jc w:val="center"/>
            </w:pPr>
            <w:r w:rsidRPr="00FF7BE5">
              <w:rPr>
                <w:color w:val="C153BD" w:themeColor="accent1" w:themeTint="99"/>
              </w:rPr>
              <w:t>(All Classes)</w:t>
            </w:r>
          </w:p>
        </w:tc>
        <w:tc>
          <w:tcPr>
            <w:tcW w:w="151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A757A1B" w14:textId="624B637D" w:rsidR="00661028" w:rsidRDefault="00B816D7" w:rsidP="006A7CD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FE894CF" wp14:editId="1CEF3DF0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3175</wp:posOffset>
                  </wp:positionV>
                  <wp:extent cx="851063" cy="532765"/>
                  <wp:effectExtent l="0" t="0" r="6350" b="635"/>
                  <wp:wrapNone/>
                  <wp:docPr id="11" name="Picture 11" descr="Image result for ornamen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ornamen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063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4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36F762F" w14:textId="77777777" w:rsidR="00BE4400" w:rsidRDefault="00BE4400" w:rsidP="00BE4400">
            <w:pPr>
              <w:jc w:val="center"/>
            </w:pPr>
            <w:r>
              <w:t>Reindeer Toothpaste Experiment</w:t>
            </w:r>
          </w:p>
          <w:p w14:paraId="4EA349C8" w14:textId="36159788" w:rsidR="009F1388" w:rsidRDefault="00BE4400" w:rsidP="00BE4400">
            <w:pPr>
              <w:jc w:val="center"/>
            </w:pPr>
            <w:r w:rsidRPr="00FF7BE5">
              <w:rPr>
                <w:color w:val="C153BD" w:themeColor="accent1" w:themeTint="99"/>
              </w:rPr>
              <w:t>(Rm 8 &amp; 9)</w:t>
            </w:r>
          </w:p>
        </w:tc>
        <w:tc>
          <w:tcPr>
            <w:tcW w:w="141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952674E" w14:textId="5803C386" w:rsidR="00661028" w:rsidRDefault="00BE4400" w:rsidP="00B816D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7FDDFB93" wp14:editId="564AD9C0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128905</wp:posOffset>
                  </wp:positionV>
                  <wp:extent cx="514350" cy="514350"/>
                  <wp:effectExtent l="0" t="0" r="0" b="0"/>
                  <wp:wrapNone/>
                  <wp:docPr id="16" name="Picture 16" descr="Image result for hot cocoa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ot cocoa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National Hot Cocoa Day</w:t>
            </w:r>
          </w:p>
        </w:tc>
        <w:tc>
          <w:tcPr>
            <w:tcW w:w="163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2F09288" w14:textId="1354047E" w:rsidR="00327C87" w:rsidRPr="00D85C10" w:rsidRDefault="00D85C10" w:rsidP="00327C87">
            <w:pPr>
              <w:jc w:val="center"/>
              <w:rPr>
                <w:color w:val="0070C0"/>
              </w:rPr>
            </w:pPr>
            <w:r w:rsidRPr="00D85C10">
              <w:rPr>
                <w:color w:val="0070C0"/>
              </w:rPr>
              <w:t xml:space="preserve">Polar </w:t>
            </w:r>
          </w:p>
          <w:p w14:paraId="193D0C66" w14:textId="4C5640DB" w:rsidR="00D85C10" w:rsidRPr="00D85C10" w:rsidRDefault="00D85C10" w:rsidP="00327C87">
            <w:pPr>
              <w:jc w:val="center"/>
              <w:rPr>
                <w:color w:val="0070C0"/>
              </w:rPr>
            </w:pPr>
            <w:r w:rsidRPr="00D85C10">
              <w:rPr>
                <w:color w:val="0070C0"/>
              </w:rPr>
              <w:t>Express</w:t>
            </w:r>
          </w:p>
          <w:p w14:paraId="2402F225" w14:textId="68A8731B" w:rsidR="00D85C10" w:rsidRPr="00D85C10" w:rsidRDefault="00D85C10" w:rsidP="00327C87">
            <w:pPr>
              <w:jc w:val="center"/>
              <w:rPr>
                <w:color w:val="0070C0"/>
              </w:rPr>
            </w:pPr>
            <w:r w:rsidRPr="00D85C10">
              <w:rPr>
                <w:color w:val="0070C0"/>
              </w:rPr>
              <w:t xml:space="preserve">Party </w:t>
            </w:r>
          </w:p>
          <w:p w14:paraId="78DE4984" w14:textId="3232398F" w:rsidR="00904543" w:rsidRDefault="00327C87" w:rsidP="00327C87">
            <w:pPr>
              <w:jc w:val="center"/>
            </w:pPr>
            <w:r w:rsidRPr="00EB2B0D">
              <w:rPr>
                <w:color w:val="C153BD" w:themeColor="accent1" w:themeTint="99"/>
              </w:rPr>
              <w:t>(All Classes)</w:t>
            </w:r>
          </w:p>
        </w:tc>
        <w:tc>
          <w:tcPr>
            <w:tcW w:w="1639" w:type="dxa"/>
            <w:tcBorders>
              <w:top w:val="nil"/>
              <w:bottom w:val="single" w:sz="4" w:space="0" w:color="595959" w:themeColor="text1" w:themeTint="A6"/>
            </w:tcBorders>
            <w:shd w:val="clear" w:color="auto" w:fill="679C71" w:themeFill="accent3" w:themeFillShade="BF"/>
          </w:tcPr>
          <w:p w14:paraId="02B743DE" w14:textId="77777777" w:rsidR="00406B48" w:rsidRPr="00406B48" w:rsidRDefault="00406B48" w:rsidP="00AE6205">
            <w:pPr>
              <w:jc w:val="center"/>
              <w:rPr>
                <w:color w:val="FFFFFF" w:themeColor="background1"/>
                <w:sz w:val="20"/>
              </w:rPr>
            </w:pPr>
            <w:r w:rsidRPr="00406B48">
              <w:rPr>
                <w:color w:val="FFFFFF" w:themeColor="background1"/>
                <w:sz w:val="20"/>
              </w:rPr>
              <w:t>Stars (Estrella)</w:t>
            </w:r>
          </w:p>
          <w:p w14:paraId="4BB35950" w14:textId="77777777" w:rsidR="00406B48" w:rsidRPr="00406B48" w:rsidRDefault="00406B48" w:rsidP="00406B48">
            <w:pPr>
              <w:jc w:val="center"/>
              <w:rPr>
                <w:color w:val="FFFFFF" w:themeColor="background1"/>
                <w:sz w:val="20"/>
              </w:rPr>
            </w:pPr>
            <w:r w:rsidRPr="00406B48">
              <w:rPr>
                <w:color w:val="FFFFFF" w:themeColor="background1"/>
                <w:sz w:val="20"/>
              </w:rPr>
              <w:t>Triangle (</w:t>
            </w:r>
            <w:r w:rsidRPr="00406B48">
              <w:rPr>
                <w:color w:val="FFFFFF" w:themeColor="background1"/>
                <w:sz w:val="20"/>
                <w:lang w:val="es-ES"/>
              </w:rPr>
              <w:t>Triángulo)</w:t>
            </w:r>
          </w:p>
          <w:p w14:paraId="3A763EB6" w14:textId="77777777" w:rsidR="00406B48" w:rsidRPr="00406B48" w:rsidRDefault="00406B48" w:rsidP="00AE6205">
            <w:pPr>
              <w:jc w:val="center"/>
              <w:rPr>
                <w:color w:val="FFFFFF" w:themeColor="background1"/>
                <w:sz w:val="20"/>
              </w:rPr>
            </w:pPr>
            <w:r w:rsidRPr="00406B48">
              <w:rPr>
                <w:color w:val="FFFFFF" w:themeColor="background1"/>
                <w:sz w:val="20"/>
              </w:rPr>
              <w:t xml:space="preserve"> </w:t>
            </w:r>
          </w:p>
        </w:tc>
      </w:tr>
      <w:tr w:rsidR="000834B6" w14:paraId="24DE0C14" w14:textId="77777777" w:rsidTr="00B87C03">
        <w:tc>
          <w:tcPr>
            <w:tcW w:w="1530" w:type="dxa"/>
            <w:tcBorders>
              <w:top w:val="single" w:sz="4" w:space="0" w:color="595959" w:themeColor="text1" w:themeTint="A6"/>
              <w:bottom w:val="nil"/>
            </w:tcBorders>
            <w:shd w:val="clear" w:color="auto" w:fill="679C71" w:themeFill="accent3" w:themeFillShade="BF"/>
          </w:tcPr>
          <w:p w14:paraId="61DBDB19" w14:textId="77777777" w:rsidR="00661028" w:rsidRDefault="00661028">
            <w:pPr>
              <w:pStyle w:val="Dates"/>
            </w:pPr>
          </w:p>
        </w:tc>
        <w:tc>
          <w:tcPr>
            <w:tcW w:w="151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A712E71" w14:textId="78D3B0F1" w:rsidR="00661028" w:rsidRDefault="00B816D7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1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30F6F27" w14:textId="31EB69BE" w:rsidR="00661028" w:rsidRDefault="00B816D7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54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2281DA9" w14:textId="08577BC7" w:rsidR="00661028" w:rsidRDefault="00B816D7">
            <w:pPr>
              <w:pStyle w:val="Dates"/>
            </w:pPr>
            <w:r>
              <w:t>19</w:t>
            </w:r>
          </w:p>
        </w:tc>
        <w:tc>
          <w:tcPr>
            <w:tcW w:w="141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4806A4DA" w14:textId="4323F00F" w:rsidR="00661028" w:rsidRPr="00B87C03" w:rsidRDefault="00B816D7" w:rsidP="00D96192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63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A97F75A" w14:textId="1CC525B9" w:rsidR="00661028" w:rsidRDefault="00B816D7">
            <w:pPr>
              <w:pStyle w:val="Dates"/>
            </w:pPr>
            <w:r>
              <w:t>21</w:t>
            </w:r>
          </w:p>
        </w:tc>
        <w:tc>
          <w:tcPr>
            <w:tcW w:w="1639" w:type="dxa"/>
            <w:tcBorders>
              <w:top w:val="single" w:sz="4" w:space="0" w:color="595959" w:themeColor="text1" w:themeTint="A6"/>
              <w:bottom w:val="nil"/>
            </w:tcBorders>
            <w:shd w:val="clear" w:color="auto" w:fill="679C71" w:themeFill="accent3" w:themeFillShade="BF"/>
          </w:tcPr>
          <w:p w14:paraId="02F8FBBC" w14:textId="77777777" w:rsidR="00661028" w:rsidRPr="00680AE9" w:rsidRDefault="00680AE9" w:rsidP="00AE6205">
            <w:pPr>
              <w:pStyle w:val="Dates"/>
              <w:jc w:val="center"/>
              <w:rPr>
                <w:color w:val="FFFFFF" w:themeColor="background1"/>
                <w:sz w:val="20"/>
                <w:u w:val="single"/>
              </w:rPr>
            </w:pPr>
            <w:r>
              <w:rPr>
                <w:color w:val="FFFFFF" w:themeColor="background1"/>
                <w:sz w:val="20"/>
                <w:u w:val="single"/>
              </w:rPr>
              <w:t>Colors</w:t>
            </w:r>
          </w:p>
        </w:tc>
      </w:tr>
      <w:tr w:rsidR="000834B6" w14:paraId="5695907B" w14:textId="77777777" w:rsidTr="00B87C03">
        <w:trPr>
          <w:trHeight w:hRule="exact" w:val="1044"/>
        </w:trPr>
        <w:tc>
          <w:tcPr>
            <w:tcW w:w="1530" w:type="dxa"/>
            <w:tcBorders>
              <w:top w:val="nil"/>
              <w:bottom w:val="single" w:sz="4" w:space="0" w:color="595959" w:themeColor="text1" w:themeTint="A6"/>
            </w:tcBorders>
            <w:shd w:val="clear" w:color="auto" w:fill="679C71" w:themeFill="accent3" w:themeFillShade="BF"/>
          </w:tcPr>
          <w:p w14:paraId="75821842" w14:textId="003DE796" w:rsidR="003E1161" w:rsidRPr="00615175" w:rsidRDefault="003E1161" w:rsidP="00615175">
            <w:pPr>
              <w:jc w:val="center"/>
              <w:rPr>
                <w:color w:val="FFFFFF" w:themeColor="background1"/>
              </w:rPr>
            </w:pPr>
            <w:bookmarkStart w:id="0" w:name="_GoBack"/>
            <w:bookmarkEnd w:id="0"/>
          </w:p>
        </w:tc>
        <w:tc>
          <w:tcPr>
            <w:tcW w:w="151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BF76678" w14:textId="632137C9" w:rsidR="00FF7BE5" w:rsidRDefault="00B816D7" w:rsidP="009F1388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36F0C516" wp14:editId="5A7F2415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-38100</wp:posOffset>
                  </wp:positionV>
                  <wp:extent cx="838985" cy="624205"/>
                  <wp:effectExtent l="0" t="0" r="0" b="4445"/>
                  <wp:wrapNone/>
                  <wp:docPr id="13" name="Picture 13" descr="Image result for santa ha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santa ha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985" cy="62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1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41615C79" w14:textId="77777777" w:rsidR="00B816D7" w:rsidRDefault="00B816D7" w:rsidP="00B816D7">
            <w:pPr>
              <w:jc w:val="center"/>
            </w:pPr>
            <w:r>
              <w:t>Make Santa Hats</w:t>
            </w:r>
          </w:p>
          <w:p w14:paraId="2D22BB7F" w14:textId="4F256BB1" w:rsidR="00661028" w:rsidRDefault="00B816D7" w:rsidP="00B816D7">
            <w:pPr>
              <w:jc w:val="center"/>
            </w:pPr>
            <w:r w:rsidRPr="00C04BBC">
              <w:rPr>
                <w:color w:val="C153BD" w:themeColor="accent1" w:themeTint="99"/>
              </w:rPr>
              <w:t>(Rm 3-5)</w:t>
            </w:r>
          </w:p>
        </w:tc>
        <w:tc>
          <w:tcPr>
            <w:tcW w:w="154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06703B88" w14:textId="77777777" w:rsidR="00B816D7" w:rsidRDefault="00B816D7" w:rsidP="00B816D7">
            <w:pPr>
              <w:jc w:val="center"/>
              <w:rPr>
                <w:sz w:val="16"/>
              </w:rPr>
            </w:pPr>
            <w:r w:rsidRPr="009F1388">
              <w:rPr>
                <w:sz w:val="16"/>
              </w:rPr>
              <w:t>Wear Your Favorite Christmas Sweater</w:t>
            </w:r>
          </w:p>
          <w:p w14:paraId="287FCFEE" w14:textId="1AA87E31" w:rsidR="008E25CD" w:rsidRDefault="00B816D7" w:rsidP="00B816D7">
            <w:pPr>
              <w:jc w:val="center"/>
            </w:pPr>
            <w:r w:rsidRPr="009F1388">
              <w:rPr>
                <w:color w:val="C153BD" w:themeColor="accent1" w:themeTint="99"/>
              </w:rPr>
              <w:t>(All Classes)</w:t>
            </w:r>
          </w:p>
        </w:tc>
        <w:tc>
          <w:tcPr>
            <w:tcW w:w="141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17580DB" w14:textId="77777777" w:rsidR="00B816D7" w:rsidRDefault="00B816D7" w:rsidP="00B816D7">
            <w:pPr>
              <w:jc w:val="center"/>
            </w:pPr>
            <w:r>
              <w:t>Make Your Own Snow!</w:t>
            </w:r>
          </w:p>
          <w:p w14:paraId="442468B2" w14:textId="73DD41CC" w:rsidR="00661028" w:rsidRDefault="00B816D7" w:rsidP="00B816D7">
            <w:pPr>
              <w:jc w:val="center"/>
            </w:pPr>
            <w:r w:rsidRPr="00FF7BE5">
              <w:rPr>
                <w:color w:val="C153BD" w:themeColor="accent1" w:themeTint="99"/>
              </w:rPr>
              <w:t xml:space="preserve">(Rm </w:t>
            </w:r>
            <w:r>
              <w:rPr>
                <w:color w:val="C153BD" w:themeColor="accent1" w:themeTint="99"/>
              </w:rPr>
              <w:t>5-9</w:t>
            </w:r>
            <w:r w:rsidRPr="00FF7BE5">
              <w:rPr>
                <w:color w:val="C153BD" w:themeColor="accent1" w:themeTint="99"/>
              </w:rPr>
              <w:t>)</w:t>
            </w:r>
          </w:p>
        </w:tc>
        <w:tc>
          <w:tcPr>
            <w:tcW w:w="163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1BADEE34" w14:textId="77777777" w:rsidR="00327C87" w:rsidRDefault="00327C87" w:rsidP="00327C87">
            <w:pPr>
              <w:jc w:val="center"/>
              <w:rPr>
                <w:noProof/>
              </w:rPr>
            </w:pPr>
            <w:r>
              <w:rPr>
                <w:noProof/>
              </w:rPr>
              <w:t>Ugly Christmas Sweater Contest</w:t>
            </w:r>
          </w:p>
          <w:p w14:paraId="4D36B9A2" w14:textId="7A97F291" w:rsidR="00EB2B0D" w:rsidRDefault="00327C87" w:rsidP="00327C87">
            <w:pPr>
              <w:jc w:val="center"/>
            </w:pPr>
            <w:r w:rsidRPr="000B1C16">
              <w:rPr>
                <w:color w:val="C153BD" w:themeColor="accent1" w:themeTint="99"/>
              </w:rPr>
              <w:t>(Teachers)</w:t>
            </w:r>
          </w:p>
        </w:tc>
        <w:tc>
          <w:tcPr>
            <w:tcW w:w="1639" w:type="dxa"/>
            <w:tcBorders>
              <w:top w:val="nil"/>
              <w:bottom w:val="single" w:sz="4" w:space="0" w:color="595959" w:themeColor="text1" w:themeTint="A6"/>
            </w:tcBorders>
            <w:shd w:val="clear" w:color="auto" w:fill="679C71" w:themeFill="accent3" w:themeFillShade="BF"/>
          </w:tcPr>
          <w:p w14:paraId="477C5BC2" w14:textId="77777777" w:rsidR="00406B48" w:rsidRPr="00406B48" w:rsidRDefault="00406B48" w:rsidP="00AE6205">
            <w:pPr>
              <w:jc w:val="center"/>
              <w:rPr>
                <w:color w:val="FFFFFF" w:themeColor="background1"/>
                <w:sz w:val="20"/>
              </w:rPr>
            </w:pPr>
            <w:r w:rsidRPr="00406B48">
              <w:rPr>
                <w:color w:val="FFFFFF" w:themeColor="background1"/>
                <w:sz w:val="20"/>
              </w:rPr>
              <w:t>Red (</w:t>
            </w:r>
            <w:proofErr w:type="spellStart"/>
            <w:r w:rsidRPr="00406B48">
              <w:rPr>
                <w:color w:val="FFFFFF" w:themeColor="background1"/>
                <w:sz w:val="20"/>
              </w:rPr>
              <w:t>Rojo</w:t>
            </w:r>
            <w:proofErr w:type="spellEnd"/>
            <w:r w:rsidRPr="00406B48">
              <w:rPr>
                <w:color w:val="FFFFFF" w:themeColor="background1"/>
                <w:sz w:val="20"/>
              </w:rPr>
              <w:t>)</w:t>
            </w:r>
          </w:p>
          <w:p w14:paraId="08D90E80" w14:textId="77777777" w:rsidR="00406B48" w:rsidRPr="00406B48" w:rsidRDefault="00406B48" w:rsidP="00AE6205">
            <w:pPr>
              <w:jc w:val="center"/>
              <w:rPr>
                <w:color w:val="FFFFFF" w:themeColor="background1"/>
                <w:sz w:val="20"/>
              </w:rPr>
            </w:pPr>
            <w:r w:rsidRPr="00406B48">
              <w:rPr>
                <w:color w:val="FFFFFF" w:themeColor="background1"/>
                <w:sz w:val="20"/>
              </w:rPr>
              <w:t>&amp;</w:t>
            </w:r>
          </w:p>
          <w:p w14:paraId="0A0E02FE" w14:textId="77777777" w:rsidR="00406B48" w:rsidRPr="00406B48" w:rsidRDefault="00406B48" w:rsidP="00AE6205">
            <w:pPr>
              <w:jc w:val="center"/>
              <w:rPr>
                <w:color w:val="FFFFFF" w:themeColor="background1"/>
                <w:sz w:val="20"/>
              </w:rPr>
            </w:pPr>
            <w:r w:rsidRPr="00406B48">
              <w:rPr>
                <w:color w:val="FFFFFF" w:themeColor="background1"/>
                <w:sz w:val="20"/>
              </w:rPr>
              <w:t>Green (Verde)</w:t>
            </w:r>
          </w:p>
        </w:tc>
      </w:tr>
      <w:tr w:rsidR="000834B6" w14:paraId="53E2F25E" w14:textId="77777777" w:rsidTr="00B87C03">
        <w:tc>
          <w:tcPr>
            <w:tcW w:w="1530" w:type="dxa"/>
            <w:tcBorders>
              <w:top w:val="single" w:sz="4" w:space="0" w:color="595959" w:themeColor="text1" w:themeTint="A6"/>
              <w:bottom w:val="nil"/>
            </w:tcBorders>
            <w:shd w:val="clear" w:color="auto" w:fill="679C71" w:themeFill="accent3" w:themeFillShade="BF"/>
          </w:tcPr>
          <w:p w14:paraId="42D4A017" w14:textId="77777777" w:rsidR="00661028" w:rsidRDefault="00661028">
            <w:pPr>
              <w:pStyle w:val="Dates"/>
            </w:pPr>
          </w:p>
        </w:tc>
        <w:tc>
          <w:tcPr>
            <w:tcW w:w="151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20E7149" w14:textId="5F4BA9CB" w:rsidR="00661028" w:rsidRDefault="00B816D7">
            <w:pPr>
              <w:pStyle w:val="Dates"/>
            </w:pPr>
            <w:r>
              <w:t xml:space="preserve">Christmas eve </w:t>
            </w: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11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2F4671E3" w14:textId="77777777" w:rsidR="00B816D7" w:rsidRPr="00D96192" w:rsidRDefault="00B816D7" w:rsidP="00B816D7">
            <w:pPr>
              <w:pStyle w:val="Dates"/>
              <w:rPr>
                <w:color w:val="00B0F0"/>
              </w:rPr>
            </w:pPr>
            <w:r w:rsidRPr="00D96192">
              <w:rPr>
                <w:color w:val="00B0F0"/>
              </w:rPr>
              <w:t>Christmas Day</w:t>
            </w:r>
          </w:p>
          <w:p w14:paraId="2F1D030B" w14:textId="3C8BD6D9" w:rsidR="00661028" w:rsidRDefault="00B816D7" w:rsidP="00B816D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549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070A8ADA" w14:textId="7ACBB9F0" w:rsidR="00661028" w:rsidRDefault="00B816D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418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3A7D761B" w14:textId="3397AE71" w:rsidR="00661028" w:rsidRDefault="00B816D7">
            <w:pPr>
              <w:pStyle w:val="Dates"/>
            </w:pPr>
            <w:r>
              <w:t>27</w:t>
            </w:r>
          </w:p>
        </w:tc>
        <w:tc>
          <w:tcPr>
            <w:tcW w:w="1630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7A28CA63" w14:textId="40A8720A" w:rsidR="00661028" w:rsidRDefault="00B816D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639" w:type="dxa"/>
            <w:tcBorders>
              <w:top w:val="single" w:sz="4" w:space="0" w:color="595959" w:themeColor="text1" w:themeTint="A6"/>
              <w:bottom w:val="nil"/>
            </w:tcBorders>
            <w:shd w:val="clear" w:color="auto" w:fill="679C71" w:themeFill="accent3" w:themeFillShade="BF"/>
          </w:tcPr>
          <w:p w14:paraId="09E93D57" w14:textId="77777777" w:rsidR="00406B48" w:rsidRPr="00680AE9" w:rsidRDefault="00B87C03" w:rsidP="00406B48">
            <w:pPr>
              <w:pStyle w:val="Dates"/>
              <w:jc w:val="center"/>
              <w:rPr>
                <w:color w:val="FFFFFF" w:themeColor="background1"/>
                <w:sz w:val="20"/>
                <w:u w:val="single"/>
              </w:rPr>
            </w:pPr>
            <w:r>
              <w:rPr>
                <w:color w:val="FFFFFF" w:themeColor="background1"/>
                <w:sz w:val="20"/>
                <w:u w:val="single"/>
              </w:rPr>
              <w:t>Infant Sign</w:t>
            </w:r>
          </w:p>
        </w:tc>
      </w:tr>
      <w:tr w:rsidR="000834B6" w14:paraId="70CECF7F" w14:textId="77777777" w:rsidTr="00B87C03">
        <w:trPr>
          <w:trHeight w:hRule="exact" w:val="1044"/>
        </w:trPr>
        <w:tc>
          <w:tcPr>
            <w:tcW w:w="1530" w:type="dxa"/>
            <w:tcBorders>
              <w:top w:val="nil"/>
              <w:bottom w:val="single" w:sz="4" w:space="0" w:color="595959" w:themeColor="text1" w:themeTint="A6"/>
            </w:tcBorders>
            <w:shd w:val="clear" w:color="auto" w:fill="679C71" w:themeFill="accent3" w:themeFillShade="BF"/>
          </w:tcPr>
          <w:p w14:paraId="4478F017" w14:textId="77777777" w:rsidR="00661028" w:rsidRDefault="000B1C16">
            <w:r>
              <w:rPr>
                <w:color w:val="FFFFFF" w:themeColor="background1"/>
              </w:rPr>
              <w:t>School Closed December 25</w:t>
            </w:r>
            <w:r w:rsidRPr="003E1161">
              <w:rPr>
                <w:color w:val="FFFFFF" w:themeColor="background1"/>
                <w:vertAlign w:val="superscript"/>
              </w:rPr>
              <w:t>th</w:t>
            </w:r>
            <w:r>
              <w:rPr>
                <w:color w:val="FFFFFF" w:themeColor="background1"/>
              </w:rPr>
              <w:t xml:space="preserve"> in observance of Christmas</w:t>
            </w:r>
          </w:p>
        </w:tc>
        <w:tc>
          <w:tcPr>
            <w:tcW w:w="151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2F8DA6D1" w14:textId="77777777" w:rsidR="00B816D7" w:rsidRDefault="00B816D7" w:rsidP="00B816D7">
            <w:pPr>
              <w:jc w:val="center"/>
            </w:pPr>
            <w:r>
              <w:t xml:space="preserve">School Closes at 3pm </w:t>
            </w:r>
          </w:p>
          <w:p w14:paraId="6E9F8A6E" w14:textId="1DB5D10A" w:rsidR="00661028" w:rsidRDefault="00661028" w:rsidP="00FF7BE5">
            <w:pPr>
              <w:jc w:val="center"/>
            </w:pPr>
          </w:p>
        </w:tc>
        <w:tc>
          <w:tcPr>
            <w:tcW w:w="1511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B4E915B" w14:textId="644B537B" w:rsidR="009F6B08" w:rsidRDefault="00B816D7" w:rsidP="00D96192">
            <w:pPr>
              <w:jc w:val="center"/>
            </w:pPr>
            <w:r w:rsidRPr="009F1388">
              <w:rPr>
                <w:color w:val="00B0F0"/>
              </w:rPr>
              <w:t>School Closed</w:t>
            </w:r>
          </w:p>
        </w:tc>
        <w:tc>
          <w:tcPr>
            <w:tcW w:w="1549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56238992" w14:textId="26936AFF" w:rsidR="009F1388" w:rsidRDefault="00B816D7" w:rsidP="00FF7BE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4F9E3306" wp14:editId="6C4912C1">
                  <wp:simplePos x="0" y="0"/>
                  <wp:positionH relativeFrom="column">
                    <wp:posOffset>-2039</wp:posOffset>
                  </wp:positionH>
                  <wp:positionV relativeFrom="paragraph">
                    <wp:posOffset>-341630</wp:posOffset>
                  </wp:positionV>
                  <wp:extent cx="868054" cy="971486"/>
                  <wp:effectExtent l="0" t="0" r="8255" b="635"/>
                  <wp:wrapNone/>
                  <wp:docPr id="2" name="Picture 2" descr="Image result for christmas tre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hristmas tre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54" cy="971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3B8F0337" w14:textId="77777777" w:rsidR="00B816D7" w:rsidRDefault="00B816D7" w:rsidP="00B816D7">
            <w:pPr>
              <w:jc w:val="center"/>
            </w:pPr>
            <w:r>
              <w:t>Make New Year’s Noise Makers</w:t>
            </w:r>
          </w:p>
          <w:p w14:paraId="37422092" w14:textId="787B1F3B" w:rsidR="00661028" w:rsidRDefault="00B816D7" w:rsidP="00B816D7">
            <w:pPr>
              <w:jc w:val="center"/>
            </w:pPr>
            <w:r w:rsidRPr="003E1161">
              <w:rPr>
                <w:color w:val="C153BD" w:themeColor="accent1" w:themeTint="99"/>
              </w:rPr>
              <w:t>(Rm 5-9)</w:t>
            </w:r>
          </w:p>
        </w:tc>
        <w:tc>
          <w:tcPr>
            <w:tcW w:w="1630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78E40D75" w14:textId="317D2911" w:rsidR="009F1388" w:rsidRDefault="00BE4400" w:rsidP="00426EF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D32BD2" wp14:editId="46802DC5">
                  <wp:extent cx="901483" cy="1041400"/>
                  <wp:effectExtent l="0" t="0" r="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54219" cy="11023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9" w:type="dxa"/>
            <w:tcBorders>
              <w:top w:val="nil"/>
              <w:bottom w:val="single" w:sz="4" w:space="0" w:color="595959" w:themeColor="text1" w:themeTint="A6"/>
            </w:tcBorders>
            <w:shd w:val="clear" w:color="auto" w:fill="679C71" w:themeFill="accent3" w:themeFillShade="BF"/>
          </w:tcPr>
          <w:p w14:paraId="5FE53378" w14:textId="77777777" w:rsidR="00406B48" w:rsidRDefault="00406B48" w:rsidP="00AE6205">
            <w:pPr>
              <w:jc w:val="center"/>
              <w:rPr>
                <w:color w:val="FFFFFF" w:themeColor="background1"/>
                <w:sz w:val="20"/>
              </w:rPr>
            </w:pPr>
          </w:p>
          <w:p w14:paraId="76F46712" w14:textId="77777777" w:rsidR="00B87C03" w:rsidRDefault="00B87C03" w:rsidP="00AE6205">
            <w:pPr>
              <w:jc w:val="center"/>
              <w:rPr>
                <w:color w:val="FFFFFF" w:themeColor="background1"/>
                <w:sz w:val="20"/>
              </w:rPr>
            </w:pPr>
            <w:r>
              <w:rPr>
                <w:color w:val="FFFFFF" w:themeColor="background1"/>
                <w:sz w:val="20"/>
              </w:rPr>
              <w:t>Stars</w:t>
            </w:r>
          </w:p>
          <w:p w14:paraId="19230DA2" w14:textId="77777777" w:rsidR="00B87C03" w:rsidRPr="00406B48" w:rsidRDefault="00B87C03" w:rsidP="00AE6205">
            <w:pPr>
              <w:jc w:val="center"/>
              <w:rPr>
                <w:color w:val="FFFFFF" w:themeColor="background1"/>
                <w:sz w:val="20"/>
              </w:rPr>
            </w:pPr>
          </w:p>
        </w:tc>
      </w:tr>
      <w:tr w:rsidR="000834B6" w14:paraId="2615714B" w14:textId="77777777" w:rsidTr="003D29B4">
        <w:tc>
          <w:tcPr>
            <w:tcW w:w="1530" w:type="dxa"/>
            <w:tcBorders>
              <w:top w:val="single" w:sz="4" w:space="0" w:color="595959" w:themeColor="text1" w:themeTint="A6"/>
              <w:bottom w:val="nil"/>
            </w:tcBorders>
            <w:shd w:val="clear" w:color="auto" w:fill="679C71" w:themeFill="accent3" w:themeFillShade="BF"/>
          </w:tcPr>
          <w:p w14:paraId="48FB3E90" w14:textId="77777777" w:rsidR="00661028" w:rsidRDefault="00661028">
            <w:pPr>
              <w:pStyle w:val="Dates"/>
            </w:pPr>
          </w:p>
        </w:tc>
        <w:tc>
          <w:tcPr>
            <w:tcW w:w="1513" w:type="dxa"/>
            <w:tcBorders>
              <w:top w:val="single" w:sz="4" w:space="0" w:color="595959" w:themeColor="text1" w:themeTint="A6"/>
              <w:bottom w:val="nil"/>
            </w:tcBorders>
            <w:shd w:val="clear" w:color="auto" w:fill="auto"/>
          </w:tcPr>
          <w:p w14:paraId="1CA7E83A" w14:textId="3A7F2841" w:rsidR="00661028" w:rsidRDefault="003D29B4">
            <w:pPr>
              <w:pStyle w:val="Dates"/>
            </w:pPr>
            <w:r>
              <w:t>31</w:t>
            </w:r>
          </w:p>
        </w:tc>
        <w:tc>
          <w:tcPr>
            <w:tcW w:w="1511" w:type="dxa"/>
            <w:tcBorders>
              <w:top w:val="single" w:sz="4" w:space="0" w:color="595959" w:themeColor="text1" w:themeTint="A6"/>
              <w:bottom w:val="nil"/>
            </w:tcBorders>
            <w:shd w:val="clear" w:color="auto" w:fill="990000"/>
          </w:tcPr>
          <w:p w14:paraId="7084A8CC" w14:textId="130E8664" w:rsidR="00661028" w:rsidRDefault="00661028">
            <w:pPr>
              <w:pStyle w:val="Dates"/>
            </w:pPr>
          </w:p>
        </w:tc>
        <w:tc>
          <w:tcPr>
            <w:tcW w:w="1549" w:type="dxa"/>
            <w:tcBorders>
              <w:top w:val="single" w:sz="4" w:space="0" w:color="595959" w:themeColor="text1" w:themeTint="A6"/>
              <w:bottom w:val="nil"/>
            </w:tcBorders>
            <w:shd w:val="clear" w:color="auto" w:fill="990000"/>
          </w:tcPr>
          <w:p w14:paraId="2C4C8F00" w14:textId="0BD7B6F3" w:rsidR="00661028" w:rsidRDefault="00661028">
            <w:pPr>
              <w:pStyle w:val="Dates"/>
            </w:pPr>
          </w:p>
        </w:tc>
        <w:tc>
          <w:tcPr>
            <w:tcW w:w="1418" w:type="dxa"/>
            <w:tcBorders>
              <w:top w:val="single" w:sz="4" w:space="0" w:color="595959" w:themeColor="text1" w:themeTint="A6"/>
              <w:bottom w:val="nil"/>
            </w:tcBorders>
            <w:shd w:val="clear" w:color="auto" w:fill="990000"/>
          </w:tcPr>
          <w:p w14:paraId="1016B444" w14:textId="41BE10CF" w:rsidR="00661028" w:rsidRDefault="00661028">
            <w:pPr>
              <w:pStyle w:val="Dates"/>
            </w:pPr>
          </w:p>
        </w:tc>
        <w:tc>
          <w:tcPr>
            <w:tcW w:w="1630" w:type="dxa"/>
            <w:tcBorders>
              <w:top w:val="single" w:sz="4" w:space="0" w:color="595959" w:themeColor="text1" w:themeTint="A6"/>
              <w:bottom w:val="nil"/>
            </w:tcBorders>
            <w:shd w:val="clear" w:color="auto" w:fill="990000"/>
          </w:tcPr>
          <w:p w14:paraId="520E5032" w14:textId="0090736B" w:rsidR="00661028" w:rsidRDefault="00661028">
            <w:pPr>
              <w:pStyle w:val="Dates"/>
            </w:pPr>
          </w:p>
        </w:tc>
        <w:tc>
          <w:tcPr>
            <w:tcW w:w="1639" w:type="dxa"/>
            <w:tcBorders>
              <w:top w:val="single" w:sz="4" w:space="0" w:color="595959" w:themeColor="text1" w:themeTint="A6"/>
              <w:bottom w:val="nil"/>
            </w:tcBorders>
            <w:shd w:val="clear" w:color="auto" w:fill="679C71" w:themeFill="accent3" w:themeFillShade="BF"/>
          </w:tcPr>
          <w:p w14:paraId="0A27708C" w14:textId="77777777" w:rsidR="00B87C03" w:rsidRPr="00680AE9" w:rsidRDefault="00B87C03" w:rsidP="00B87C03">
            <w:pPr>
              <w:pStyle w:val="Dates"/>
              <w:jc w:val="center"/>
              <w:rPr>
                <w:color w:val="FFFFFF" w:themeColor="background1"/>
                <w:sz w:val="20"/>
                <w:u w:val="single"/>
              </w:rPr>
            </w:pPr>
            <w:r>
              <w:rPr>
                <w:color w:val="FFFFFF" w:themeColor="background1"/>
                <w:sz w:val="20"/>
                <w:u w:val="single"/>
              </w:rPr>
              <w:t>Toddler Sign</w:t>
            </w:r>
          </w:p>
        </w:tc>
      </w:tr>
      <w:tr w:rsidR="000834B6" w14:paraId="0AE2362C" w14:textId="77777777" w:rsidTr="003D29B4">
        <w:trPr>
          <w:trHeight w:hRule="exact" w:val="1044"/>
        </w:trPr>
        <w:tc>
          <w:tcPr>
            <w:tcW w:w="1530" w:type="dxa"/>
            <w:tcBorders>
              <w:top w:val="nil"/>
              <w:bottom w:val="single" w:sz="4" w:space="0" w:color="595959" w:themeColor="text1" w:themeTint="A6"/>
            </w:tcBorders>
            <w:shd w:val="clear" w:color="auto" w:fill="679C71" w:themeFill="accent3" w:themeFillShade="BF"/>
          </w:tcPr>
          <w:p w14:paraId="1FA81A32" w14:textId="77777777" w:rsidR="00661028" w:rsidRDefault="000B1C16" w:rsidP="00D96192">
            <w:pPr>
              <w:jc w:val="center"/>
            </w:pPr>
            <w:r w:rsidRPr="000B1C16">
              <w:rPr>
                <w:color w:val="FFFFFF" w:themeColor="background1"/>
                <w:sz w:val="28"/>
              </w:rPr>
              <w:t>Happy Holidays!</w:t>
            </w:r>
          </w:p>
        </w:tc>
        <w:tc>
          <w:tcPr>
            <w:tcW w:w="1513" w:type="dxa"/>
            <w:tcBorders>
              <w:top w:val="nil"/>
              <w:bottom w:val="single" w:sz="4" w:space="0" w:color="595959" w:themeColor="text1" w:themeTint="A6"/>
            </w:tcBorders>
            <w:shd w:val="clear" w:color="auto" w:fill="auto"/>
          </w:tcPr>
          <w:p w14:paraId="690B2375" w14:textId="77777777" w:rsidR="00661028" w:rsidRDefault="003D29B4" w:rsidP="00B816D7">
            <w:pPr>
              <w:jc w:val="center"/>
            </w:pPr>
            <w:r>
              <w:t xml:space="preserve">New Years eve </w:t>
            </w:r>
          </w:p>
          <w:p w14:paraId="51988694" w14:textId="6643633A" w:rsidR="003D29B4" w:rsidRDefault="003D29B4" w:rsidP="00B816D7">
            <w:pPr>
              <w:jc w:val="center"/>
            </w:pPr>
            <w:r>
              <w:t xml:space="preserve">Closes at 3pm </w:t>
            </w:r>
          </w:p>
        </w:tc>
        <w:tc>
          <w:tcPr>
            <w:tcW w:w="1511" w:type="dxa"/>
            <w:tcBorders>
              <w:top w:val="nil"/>
              <w:bottom w:val="single" w:sz="4" w:space="0" w:color="595959" w:themeColor="text1" w:themeTint="A6"/>
            </w:tcBorders>
            <w:shd w:val="clear" w:color="auto" w:fill="990000"/>
          </w:tcPr>
          <w:p w14:paraId="636FC543" w14:textId="5B4D209E" w:rsidR="00661028" w:rsidRPr="003D29B4" w:rsidRDefault="003D29B4" w:rsidP="001B7E12">
            <w:pPr>
              <w:jc w:val="center"/>
              <w:rPr>
                <w:sz w:val="96"/>
                <w:szCs w:val="96"/>
              </w:rPr>
            </w:pPr>
            <w:r w:rsidRPr="000834B6">
              <w:rPr>
                <w:color w:val="FFFF00"/>
                <w:sz w:val="96"/>
                <w:szCs w:val="96"/>
              </w:rPr>
              <w:t>2</w:t>
            </w:r>
          </w:p>
        </w:tc>
        <w:tc>
          <w:tcPr>
            <w:tcW w:w="1549" w:type="dxa"/>
            <w:tcBorders>
              <w:top w:val="nil"/>
              <w:bottom w:val="single" w:sz="4" w:space="0" w:color="595959" w:themeColor="text1" w:themeTint="A6"/>
            </w:tcBorders>
            <w:shd w:val="clear" w:color="auto" w:fill="990000"/>
          </w:tcPr>
          <w:p w14:paraId="6EBF05B8" w14:textId="41A891D3" w:rsidR="007A2EBD" w:rsidRPr="003D29B4" w:rsidRDefault="003D29B4" w:rsidP="00C04BBC">
            <w:pPr>
              <w:jc w:val="center"/>
              <w:rPr>
                <w:sz w:val="96"/>
                <w:szCs w:val="96"/>
              </w:rPr>
            </w:pPr>
            <w:r w:rsidRPr="000834B6">
              <w:rPr>
                <w:color w:val="FF0000"/>
                <w:sz w:val="96"/>
                <w:szCs w:val="96"/>
              </w:rPr>
              <w:t>0</w:t>
            </w:r>
          </w:p>
        </w:tc>
        <w:tc>
          <w:tcPr>
            <w:tcW w:w="1418" w:type="dxa"/>
            <w:tcBorders>
              <w:top w:val="nil"/>
              <w:bottom w:val="single" w:sz="4" w:space="0" w:color="595959" w:themeColor="text1" w:themeTint="A6"/>
            </w:tcBorders>
            <w:shd w:val="clear" w:color="auto" w:fill="990000"/>
          </w:tcPr>
          <w:p w14:paraId="32C8C370" w14:textId="7AEF2C88" w:rsidR="00661028" w:rsidRPr="003D29B4" w:rsidRDefault="003D29B4" w:rsidP="00B816D7">
            <w:pPr>
              <w:jc w:val="center"/>
              <w:rPr>
                <w:sz w:val="96"/>
                <w:szCs w:val="96"/>
              </w:rPr>
            </w:pPr>
            <w:r w:rsidRPr="000834B6">
              <w:rPr>
                <w:color w:val="00B050"/>
                <w:sz w:val="96"/>
                <w:szCs w:val="96"/>
              </w:rPr>
              <w:t>1</w:t>
            </w:r>
          </w:p>
        </w:tc>
        <w:tc>
          <w:tcPr>
            <w:tcW w:w="1630" w:type="dxa"/>
            <w:tcBorders>
              <w:top w:val="nil"/>
              <w:bottom w:val="single" w:sz="4" w:space="0" w:color="595959" w:themeColor="text1" w:themeTint="A6"/>
            </w:tcBorders>
            <w:shd w:val="clear" w:color="auto" w:fill="990000"/>
          </w:tcPr>
          <w:p w14:paraId="5AFE68D1" w14:textId="448C584A" w:rsidR="00661028" w:rsidRPr="003D29B4" w:rsidRDefault="003D29B4" w:rsidP="001B7E12">
            <w:pPr>
              <w:jc w:val="center"/>
              <w:rPr>
                <w:sz w:val="96"/>
                <w:szCs w:val="96"/>
              </w:rPr>
            </w:pPr>
            <w:r w:rsidRPr="000834B6">
              <w:rPr>
                <w:color w:val="00B0F0"/>
                <w:sz w:val="96"/>
                <w:szCs w:val="96"/>
              </w:rPr>
              <w:t>9</w:t>
            </w:r>
          </w:p>
        </w:tc>
        <w:tc>
          <w:tcPr>
            <w:tcW w:w="1639" w:type="dxa"/>
            <w:tcBorders>
              <w:top w:val="nil"/>
              <w:bottom w:val="single" w:sz="4" w:space="0" w:color="595959" w:themeColor="text1" w:themeTint="A6"/>
            </w:tcBorders>
            <w:shd w:val="clear" w:color="auto" w:fill="679C71" w:themeFill="accent3" w:themeFillShade="BF"/>
          </w:tcPr>
          <w:p w14:paraId="6D07FE8D" w14:textId="77777777" w:rsidR="00B87C03" w:rsidRDefault="00B87C03" w:rsidP="00AE6205">
            <w:pPr>
              <w:jc w:val="center"/>
              <w:rPr>
                <w:color w:val="FFFFFF" w:themeColor="background1"/>
                <w:sz w:val="20"/>
              </w:rPr>
            </w:pPr>
          </w:p>
          <w:p w14:paraId="66BD6540" w14:textId="77777777" w:rsidR="00661028" w:rsidRPr="00406B48" w:rsidRDefault="00B87C03" w:rsidP="00AE6205">
            <w:pPr>
              <w:jc w:val="center"/>
              <w:rPr>
                <w:color w:val="FFFFFF" w:themeColor="background1"/>
                <w:sz w:val="20"/>
              </w:rPr>
            </w:pPr>
            <w:r>
              <w:rPr>
                <w:color w:val="FFFFFF" w:themeColor="background1"/>
                <w:sz w:val="20"/>
              </w:rPr>
              <w:t>Play</w:t>
            </w:r>
          </w:p>
        </w:tc>
      </w:tr>
    </w:tbl>
    <w:p w14:paraId="2344FB5F" w14:textId="77777777" w:rsidR="00661028" w:rsidRDefault="00661028">
      <w:pPr>
        <w:pStyle w:val="NoSpacing"/>
      </w:pPr>
    </w:p>
    <w:tbl>
      <w:tblPr>
        <w:tblStyle w:val="Highlights"/>
        <w:tblW w:w="5000" w:type="pct"/>
        <w:tblLayout w:type="fixed"/>
        <w:tblLook w:val="04A0" w:firstRow="1" w:lastRow="0" w:firstColumn="1" w:lastColumn="0" w:noHBand="0" w:noVBand="1"/>
        <w:tblCaption w:val="Layout table"/>
      </w:tblPr>
      <w:tblGrid>
        <w:gridCol w:w="1800"/>
        <w:gridCol w:w="1800"/>
        <w:gridCol w:w="1800"/>
        <w:gridCol w:w="1800"/>
        <w:gridCol w:w="1800"/>
        <w:gridCol w:w="1800"/>
      </w:tblGrid>
      <w:tr w:rsidR="00661028" w14:paraId="2FC9504B" w14:textId="77777777" w:rsidTr="00ED4CD1">
        <w:trPr>
          <w:trHeight w:val="3429"/>
        </w:trPr>
        <w:tc>
          <w:tcPr>
            <w:tcW w:w="1800" w:type="dxa"/>
            <w:shd w:val="clear" w:color="auto" w:fill="C00000"/>
          </w:tcPr>
          <w:p w14:paraId="286C26A2" w14:textId="77777777" w:rsidR="00661028" w:rsidRPr="00ED4CD1" w:rsidRDefault="001F3938" w:rsidP="001F3938">
            <w:pPr>
              <w:pStyle w:val="Events-Dark"/>
              <w:jc w:val="center"/>
              <w:rPr>
                <w:color w:val="FFFFFF" w:themeColor="background1"/>
                <w:sz w:val="24"/>
              </w:rPr>
            </w:pPr>
            <w:r w:rsidRPr="00ED4CD1">
              <w:rPr>
                <w:color w:val="FFFFFF" w:themeColor="background1"/>
                <w:sz w:val="24"/>
              </w:rPr>
              <w:t>Character Value</w:t>
            </w:r>
          </w:p>
          <w:p w14:paraId="5812D464" w14:textId="77777777" w:rsidR="001F3938" w:rsidRDefault="001F3938" w:rsidP="001F3938">
            <w:pPr>
              <w:pStyle w:val="Events-Dark"/>
              <w:jc w:val="center"/>
              <w:rPr>
                <w:color w:val="FFFFFF" w:themeColor="background1"/>
                <w:sz w:val="20"/>
              </w:rPr>
            </w:pPr>
          </w:p>
          <w:p w14:paraId="656ADB5D" w14:textId="77777777" w:rsidR="001F3938" w:rsidRDefault="001F3938" w:rsidP="001F3938">
            <w:pPr>
              <w:pStyle w:val="Events-Dark"/>
              <w:jc w:val="center"/>
              <w:rPr>
                <w:color w:val="FFFFFF" w:themeColor="background1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A39EE82" wp14:editId="6B7FB6FC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6985</wp:posOffset>
                  </wp:positionV>
                  <wp:extent cx="923925" cy="923925"/>
                  <wp:effectExtent l="0" t="0" r="9525" b="9525"/>
                  <wp:wrapNone/>
                  <wp:docPr id="6" name="Picture 6" descr="A screenshot of a cell phone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ec Character Value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6E7339" w14:textId="77777777" w:rsidR="001F3938" w:rsidRDefault="001F3938" w:rsidP="001F3938">
            <w:pPr>
              <w:pStyle w:val="Events-Dark"/>
              <w:jc w:val="center"/>
              <w:rPr>
                <w:color w:val="FFFFFF" w:themeColor="background1"/>
                <w:sz w:val="20"/>
              </w:rPr>
            </w:pPr>
          </w:p>
          <w:p w14:paraId="5B4735E3" w14:textId="77777777" w:rsidR="001F3938" w:rsidRDefault="001F3938" w:rsidP="001F3938">
            <w:pPr>
              <w:pStyle w:val="Events-Dark"/>
              <w:jc w:val="center"/>
              <w:rPr>
                <w:color w:val="FFFFFF" w:themeColor="background1"/>
                <w:sz w:val="20"/>
              </w:rPr>
            </w:pPr>
          </w:p>
          <w:p w14:paraId="55EB19AF" w14:textId="77777777" w:rsidR="001F3938" w:rsidRDefault="001F3938" w:rsidP="001F3938">
            <w:pPr>
              <w:pStyle w:val="Events-Dark"/>
              <w:jc w:val="center"/>
              <w:rPr>
                <w:color w:val="FFFFFF" w:themeColor="background1"/>
                <w:sz w:val="20"/>
              </w:rPr>
            </w:pPr>
          </w:p>
          <w:p w14:paraId="37452EB5" w14:textId="77777777" w:rsidR="001F3938" w:rsidRDefault="001F3938" w:rsidP="001F3938">
            <w:pPr>
              <w:pStyle w:val="Events-Dark"/>
              <w:jc w:val="center"/>
              <w:rPr>
                <w:color w:val="FFFFFF" w:themeColor="background1"/>
                <w:sz w:val="20"/>
              </w:rPr>
            </w:pPr>
          </w:p>
          <w:p w14:paraId="741DB150" w14:textId="77777777" w:rsidR="001F3938" w:rsidRPr="001F3938" w:rsidRDefault="001F3938" w:rsidP="001F3938">
            <w:pPr>
              <w:pStyle w:val="Events-Dark"/>
              <w:jc w:val="center"/>
              <w:rPr>
                <w:color w:val="FFFFFF" w:themeColor="background1"/>
                <w:sz w:val="20"/>
              </w:rPr>
            </w:pPr>
            <w:r w:rsidRPr="00ED4CD1">
              <w:rPr>
                <w:color w:val="FFFFFF" w:themeColor="background1"/>
                <w:sz w:val="28"/>
              </w:rPr>
              <w:t>Patience</w:t>
            </w:r>
          </w:p>
        </w:tc>
        <w:tc>
          <w:tcPr>
            <w:tcW w:w="1800" w:type="dxa"/>
            <w:shd w:val="clear" w:color="auto" w:fill="679C71" w:themeFill="accent3" w:themeFillShade="BF"/>
          </w:tcPr>
          <w:p w14:paraId="322848EB" w14:textId="77777777" w:rsidR="00661028" w:rsidRPr="00ED4CD1" w:rsidRDefault="001F3938" w:rsidP="001F3938">
            <w:pPr>
              <w:pStyle w:val="Events"/>
              <w:jc w:val="center"/>
              <w:rPr>
                <w:sz w:val="24"/>
              </w:rPr>
            </w:pPr>
            <w:r w:rsidRPr="00ED4CD1">
              <w:rPr>
                <w:sz w:val="24"/>
              </w:rPr>
              <w:t>C.A.R.E.S. Letters of the Month</w:t>
            </w:r>
          </w:p>
          <w:p w14:paraId="4E8226C7" w14:textId="77777777" w:rsidR="00ED4CD1" w:rsidRDefault="00ED4CD1" w:rsidP="001F3938">
            <w:pPr>
              <w:pStyle w:val="Events"/>
              <w:jc w:val="center"/>
              <w:rPr>
                <w:sz w:val="22"/>
              </w:rPr>
            </w:pPr>
          </w:p>
          <w:p w14:paraId="72167E1A" w14:textId="77777777" w:rsidR="001F3938" w:rsidRPr="001F3938" w:rsidRDefault="000C417A" w:rsidP="00ED4CD1">
            <w:pPr>
              <w:pStyle w:val="Events"/>
              <w:jc w:val="center"/>
              <w:rPr>
                <w:sz w:val="22"/>
              </w:rPr>
            </w:pPr>
            <w:r w:rsidRPr="000C417A">
              <w:rPr>
                <w:sz w:val="48"/>
              </w:rPr>
              <w:t xml:space="preserve">Dd, </w:t>
            </w:r>
            <w:proofErr w:type="spellStart"/>
            <w:r w:rsidRPr="000C417A">
              <w:rPr>
                <w:sz w:val="48"/>
              </w:rPr>
              <w:t>Hh</w:t>
            </w:r>
            <w:proofErr w:type="spellEnd"/>
            <w:r w:rsidRPr="000C417A">
              <w:rPr>
                <w:sz w:val="48"/>
              </w:rPr>
              <w:t xml:space="preserve">, </w:t>
            </w:r>
            <w:proofErr w:type="spellStart"/>
            <w:r w:rsidRPr="000C417A">
              <w:rPr>
                <w:sz w:val="48"/>
              </w:rPr>
              <w:t>Ee</w:t>
            </w:r>
            <w:proofErr w:type="spellEnd"/>
          </w:p>
        </w:tc>
        <w:tc>
          <w:tcPr>
            <w:tcW w:w="1800" w:type="dxa"/>
            <w:shd w:val="clear" w:color="auto" w:fill="C00000"/>
          </w:tcPr>
          <w:p w14:paraId="63F0952B" w14:textId="77777777" w:rsidR="00661028" w:rsidRPr="001F3938" w:rsidRDefault="001F3938" w:rsidP="001F3938">
            <w:pPr>
              <w:pStyle w:val="Events-Dark"/>
              <w:jc w:val="center"/>
              <w:rPr>
                <w:color w:val="FFFFFF" w:themeColor="background1"/>
                <w:sz w:val="22"/>
              </w:rPr>
            </w:pPr>
            <w:r w:rsidRPr="00ED4CD1">
              <w:rPr>
                <w:noProof/>
                <w:sz w:val="20"/>
              </w:rPr>
              <w:drawing>
                <wp:anchor distT="0" distB="0" distL="114300" distR="114300" simplePos="0" relativeHeight="251661312" behindDoc="0" locked="0" layoutInCell="1" allowOverlap="1" wp14:anchorId="1D9BBF82" wp14:editId="7B0EAFAC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922191</wp:posOffset>
                  </wp:positionV>
                  <wp:extent cx="869060" cy="875877"/>
                  <wp:effectExtent l="76200" t="76200" r="140970" b="133985"/>
                  <wp:wrapNone/>
                  <wp:docPr id="8" name="Picture 8" descr="A picture containing text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ec Book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060" cy="87587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D4CD1">
              <w:rPr>
                <w:color w:val="FFFFFF" w:themeColor="background1"/>
                <w:sz w:val="24"/>
              </w:rPr>
              <w:t>C.A.R.E.S. Book of the Month</w:t>
            </w:r>
          </w:p>
        </w:tc>
        <w:tc>
          <w:tcPr>
            <w:tcW w:w="1800" w:type="dxa"/>
            <w:shd w:val="clear" w:color="auto" w:fill="679C71" w:themeFill="accent3" w:themeFillShade="BF"/>
          </w:tcPr>
          <w:p w14:paraId="1F9777DA" w14:textId="77777777" w:rsidR="00661028" w:rsidRPr="00ED4CD1" w:rsidRDefault="001F3938" w:rsidP="001F3938">
            <w:pPr>
              <w:pStyle w:val="Events"/>
              <w:jc w:val="center"/>
              <w:rPr>
                <w:sz w:val="24"/>
              </w:rPr>
            </w:pPr>
            <w:r w:rsidRPr="00ED4CD1">
              <w:rPr>
                <w:sz w:val="24"/>
              </w:rPr>
              <w:t>C.A.R.E.S. Spanish Vocabulary</w:t>
            </w:r>
          </w:p>
          <w:p w14:paraId="10DDA8E2" w14:textId="77777777" w:rsidR="00ED4CD1" w:rsidRDefault="00ED4CD1" w:rsidP="001F3938">
            <w:pPr>
              <w:pStyle w:val="Events"/>
              <w:jc w:val="center"/>
              <w:rPr>
                <w:sz w:val="20"/>
              </w:rPr>
            </w:pPr>
          </w:p>
          <w:p w14:paraId="22A4B2E8" w14:textId="77777777" w:rsidR="000C417A" w:rsidRPr="000C417A" w:rsidRDefault="000C417A" w:rsidP="001F3938">
            <w:pPr>
              <w:pStyle w:val="Events"/>
              <w:jc w:val="center"/>
              <w:rPr>
                <w:sz w:val="20"/>
              </w:rPr>
            </w:pPr>
            <w:r w:rsidRPr="000C417A">
              <w:rPr>
                <w:sz w:val="20"/>
              </w:rPr>
              <w:t xml:space="preserve">Smell – </w:t>
            </w:r>
            <w:proofErr w:type="spellStart"/>
            <w:r w:rsidRPr="000C417A">
              <w:rPr>
                <w:sz w:val="20"/>
              </w:rPr>
              <w:t>Olor</w:t>
            </w:r>
            <w:proofErr w:type="spellEnd"/>
          </w:p>
          <w:p w14:paraId="237028BA" w14:textId="77777777" w:rsidR="000C417A" w:rsidRPr="000C417A" w:rsidRDefault="000C417A" w:rsidP="000C417A">
            <w:pPr>
              <w:pStyle w:val="Events"/>
              <w:jc w:val="center"/>
              <w:rPr>
                <w:sz w:val="20"/>
              </w:rPr>
            </w:pPr>
            <w:r w:rsidRPr="000C417A">
              <w:rPr>
                <w:sz w:val="20"/>
              </w:rPr>
              <w:t xml:space="preserve">Touch – </w:t>
            </w:r>
            <w:proofErr w:type="spellStart"/>
            <w:r w:rsidRPr="000C417A">
              <w:rPr>
                <w:sz w:val="20"/>
              </w:rPr>
              <w:t>Tocar</w:t>
            </w:r>
            <w:proofErr w:type="spellEnd"/>
          </w:p>
          <w:p w14:paraId="20D73520" w14:textId="77777777" w:rsidR="000C417A" w:rsidRPr="000C417A" w:rsidRDefault="000C417A" w:rsidP="001F3938">
            <w:pPr>
              <w:pStyle w:val="Events"/>
              <w:jc w:val="center"/>
            </w:pPr>
            <w:r w:rsidRPr="000C417A">
              <w:t xml:space="preserve">Listen – </w:t>
            </w:r>
            <w:proofErr w:type="spellStart"/>
            <w:r w:rsidRPr="000C417A">
              <w:t>Escuchar</w:t>
            </w:r>
            <w:proofErr w:type="spellEnd"/>
          </w:p>
          <w:p w14:paraId="7B1DC006" w14:textId="77777777" w:rsidR="000C417A" w:rsidRPr="000C417A" w:rsidRDefault="000C417A" w:rsidP="001F3938">
            <w:pPr>
              <w:pStyle w:val="Events"/>
              <w:jc w:val="center"/>
              <w:rPr>
                <w:sz w:val="20"/>
              </w:rPr>
            </w:pPr>
            <w:r w:rsidRPr="000C417A">
              <w:rPr>
                <w:sz w:val="20"/>
              </w:rPr>
              <w:t xml:space="preserve">Run – </w:t>
            </w:r>
            <w:proofErr w:type="spellStart"/>
            <w:r w:rsidRPr="000C417A">
              <w:rPr>
                <w:sz w:val="20"/>
              </w:rPr>
              <w:t>Correr</w:t>
            </w:r>
            <w:proofErr w:type="spellEnd"/>
          </w:p>
          <w:p w14:paraId="3F5C973F" w14:textId="77777777" w:rsidR="000C417A" w:rsidRPr="000C417A" w:rsidRDefault="000C417A" w:rsidP="001F3938">
            <w:pPr>
              <w:pStyle w:val="Events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Merry Christmas </w:t>
            </w:r>
            <w:r w:rsidR="00ED4CD1">
              <w:rPr>
                <w:sz w:val="20"/>
              </w:rPr>
              <w:t>–</w:t>
            </w:r>
            <w:r>
              <w:rPr>
                <w:sz w:val="20"/>
              </w:rPr>
              <w:t xml:space="preserve"> </w:t>
            </w:r>
            <w:proofErr w:type="spellStart"/>
            <w:r w:rsidR="00ED4CD1">
              <w:rPr>
                <w:sz w:val="20"/>
              </w:rPr>
              <w:t>Feliz</w:t>
            </w:r>
            <w:proofErr w:type="spellEnd"/>
            <w:r w:rsidR="00ED4CD1">
              <w:rPr>
                <w:sz w:val="20"/>
              </w:rPr>
              <w:t xml:space="preserve"> Navidad </w:t>
            </w:r>
          </w:p>
        </w:tc>
        <w:tc>
          <w:tcPr>
            <w:tcW w:w="1800" w:type="dxa"/>
            <w:shd w:val="clear" w:color="auto" w:fill="C00000"/>
          </w:tcPr>
          <w:p w14:paraId="5E232978" w14:textId="77777777" w:rsidR="00661028" w:rsidRPr="001F3938" w:rsidRDefault="000C417A" w:rsidP="001F3938">
            <w:pPr>
              <w:pStyle w:val="Events-Dark"/>
              <w:jc w:val="center"/>
              <w:rPr>
                <w:color w:val="FFFFFF" w:themeColor="background1"/>
                <w:sz w:val="22"/>
              </w:rPr>
            </w:pPr>
            <w:r w:rsidRPr="00ED4CD1">
              <w:rPr>
                <w:noProof/>
                <w:sz w:val="20"/>
              </w:rPr>
              <w:drawing>
                <wp:anchor distT="0" distB="0" distL="114300" distR="114300" simplePos="0" relativeHeight="251662336" behindDoc="0" locked="0" layoutInCell="1" allowOverlap="1" wp14:anchorId="7D764454" wp14:editId="3D284B9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688340</wp:posOffset>
                  </wp:positionV>
                  <wp:extent cx="1047470" cy="1190308"/>
                  <wp:effectExtent l="0" t="0" r="0" b="0"/>
                  <wp:wrapNone/>
                  <wp:docPr id="9" name="Picture 9" descr="Image result for reindee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einde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470" cy="1190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3938" w:rsidRPr="00ED4CD1">
              <w:rPr>
                <w:color w:val="FFFFFF" w:themeColor="background1"/>
                <w:sz w:val="24"/>
              </w:rPr>
              <w:t>Reindeer</w:t>
            </w:r>
          </w:p>
        </w:tc>
        <w:tc>
          <w:tcPr>
            <w:tcW w:w="1800" w:type="dxa"/>
            <w:shd w:val="clear" w:color="auto" w:fill="679C71" w:themeFill="accent3" w:themeFillShade="BF"/>
          </w:tcPr>
          <w:p w14:paraId="05FADBC8" w14:textId="77777777" w:rsidR="00661028" w:rsidRDefault="001F3938" w:rsidP="001F3938">
            <w:pPr>
              <w:pStyle w:val="Events"/>
              <w:jc w:val="center"/>
              <w:rPr>
                <w:sz w:val="24"/>
              </w:rPr>
            </w:pPr>
            <w:r w:rsidRPr="00ED4CD1">
              <w:rPr>
                <w:sz w:val="24"/>
              </w:rPr>
              <w:t>Our Five Senses</w:t>
            </w:r>
          </w:p>
          <w:p w14:paraId="03CE2C73" w14:textId="77777777" w:rsidR="00ED4CD1" w:rsidRDefault="00ED4CD1" w:rsidP="001F3938">
            <w:pPr>
              <w:pStyle w:val="Events"/>
              <w:jc w:val="center"/>
              <w:rPr>
                <w:sz w:val="24"/>
              </w:rPr>
            </w:pPr>
          </w:p>
          <w:p w14:paraId="178BF260" w14:textId="77777777" w:rsidR="00ED4CD1" w:rsidRDefault="00ED4CD1" w:rsidP="001F3938">
            <w:pPr>
              <w:pStyle w:val="Events"/>
              <w:jc w:val="center"/>
              <w:rPr>
                <w:sz w:val="24"/>
              </w:rPr>
            </w:pPr>
            <w:r>
              <w:rPr>
                <w:sz w:val="24"/>
              </w:rPr>
              <w:t>Smell</w:t>
            </w:r>
          </w:p>
          <w:p w14:paraId="6EDE01FF" w14:textId="77777777" w:rsidR="00ED4CD1" w:rsidRDefault="00ED4CD1" w:rsidP="001F3938">
            <w:pPr>
              <w:pStyle w:val="Events"/>
              <w:jc w:val="center"/>
              <w:rPr>
                <w:sz w:val="24"/>
              </w:rPr>
            </w:pPr>
            <w:r>
              <w:rPr>
                <w:sz w:val="24"/>
              </w:rPr>
              <w:t>Touch</w:t>
            </w:r>
          </w:p>
          <w:p w14:paraId="55FF8B85" w14:textId="77777777" w:rsidR="00ED4CD1" w:rsidRDefault="00ED4CD1" w:rsidP="001F3938">
            <w:pPr>
              <w:pStyle w:val="Events"/>
              <w:jc w:val="center"/>
              <w:rPr>
                <w:sz w:val="24"/>
              </w:rPr>
            </w:pPr>
            <w:r>
              <w:rPr>
                <w:sz w:val="24"/>
              </w:rPr>
              <w:t>Taste</w:t>
            </w:r>
          </w:p>
          <w:p w14:paraId="47985F22" w14:textId="77777777" w:rsidR="00ED4CD1" w:rsidRDefault="00ED4CD1" w:rsidP="001F3938">
            <w:pPr>
              <w:pStyle w:val="Events"/>
              <w:jc w:val="center"/>
              <w:rPr>
                <w:sz w:val="24"/>
              </w:rPr>
            </w:pPr>
            <w:r>
              <w:rPr>
                <w:sz w:val="24"/>
              </w:rPr>
              <w:t>Hear</w:t>
            </w:r>
          </w:p>
          <w:p w14:paraId="3B8671D2" w14:textId="77777777" w:rsidR="00ED4CD1" w:rsidRPr="001F3938" w:rsidRDefault="00ED4CD1" w:rsidP="001F3938">
            <w:pPr>
              <w:pStyle w:val="Events"/>
              <w:jc w:val="center"/>
              <w:rPr>
                <w:sz w:val="22"/>
              </w:rPr>
            </w:pPr>
            <w:r>
              <w:rPr>
                <w:sz w:val="24"/>
              </w:rPr>
              <w:t>See</w:t>
            </w:r>
          </w:p>
        </w:tc>
      </w:tr>
    </w:tbl>
    <w:p w14:paraId="591A2044" w14:textId="77777777" w:rsidR="001F3938" w:rsidRDefault="001F3938">
      <w:pPr>
        <w:pStyle w:val="NoSpacing"/>
      </w:pPr>
    </w:p>
    <w:p w14:paraId="5A54B46E" w14:textId="77777777" w:rsidR="00B87C03" w:rsidRDefault="00B87C03">
      <w:pPr>
        <w:pStyle w:val="NoSpacing"/>
      </w:pPr>
    </w:p>
    <w:p w14:paraId="7E9AD718" w14:textId="77777777" w:rsidR="00B87C03" w:rsidRDefault="00B87C03">
      <w:pPr>
        <w:pStyle w:val="NoSpacing"/>
      </w:pPr>
    </w:p>
    <w:sectPr w:rsidR="00B87C03">
      <w:pgSz w:w="12240" w:h="15840"/>
      <w:pgMar w:top="576" w:right="720" w:bottom="576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B79539" w14:textId="77777777" w:rsidR="006649FA" w:rsidRDefault="006649FA">
      <w:pPr>
        <w:spacing w:before="0" w:after="0"/>
      </w:pPr>
      <w:r>
        <w:separator/>
      </w:r>
    </w:p>
  </w:endnote>
  <w:endnote w:type="continuationSeparator" w:id="0">
    <w:p w14:paraId="340BD931" w14:textId="77777777" w:rsidR="006649FA" w:rsidRDefault="006649F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E0C9A9" w14:textId="77777777" w:rsidR="006649FA" w:rsidRDefault="006649FA">
      <w:pPr>
        <w:spacing w:before="0" w:after="0"/>
      </w:pPr>
      <w:r>
        <w:separator/>
      </w:r>
    </w:p>
  </w:footnote>
  <w:footnote w:type="continuationSeparator" w:id="0">
    <w:p w14:paraId="6D6DFA80" w14:textId="77777777" w:rsidR="006649FA" w:rsidRDefault="006649FA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CF8233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5F670A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4E2087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22A3F8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18BD4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E29F3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3CCE50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CCCAD1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96E3F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AA12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12/31/2017"/>
    <w:docVar w:name="MonthStart" w:val="12/1/2017"/>
    <w:docVar w:name="ShowDynamicGuides" w:val="1"/>
    <w:docVar w:name="ShowMarginGuides" w:val="0"/>
    <w:docVar w:name="ShowOutlines" w:val="0"/>
    <w:docVar w:name="ShowStaticGuides" w:val="0"/>
  </w:docVars>
  <w:rsids>
    <w:rsidRoot w:val="00184DF6"/>
    <w:rsid w:val="00013CD4"/>
    <w:rsid w:val="00025A2A"/>
    <w:rsid w:val="000451C2"/>
    <w:rsid w:val="000834B6"/>
    <w:rsid w:val="000B1C16"/>
    <w:rsid w:val="000C417A"/>
    <w:rsid w:val="00184DF6"/>
    <w:rsid w:val="001B7E12"/>
    <w:rsid w:val="001F3938"/>
    <w:rsid w:val="002B1CE1"/>
    <w:rsid w:val="00327C87"/>
    <w:rsid w:val="00344E5B"/>
    <w:rsid w:val="003D29B4"/>
    <w:rsid w:val="003E1161"/>
    <w:rsid w:val="00406B48"/>
    <w:rsid w:val="00426EF5"/>
    <w:rsid w:val="00472A9D"/>
    <w:rsid w:val="00476DBC"/>
    <w:rsid w:val="00494ED0"/>
    <w:rsid w:val="004D2DF0"/>
    <w:rsid w:val="00551BB6"/>
    <w:rsid w:val="00615175"/>
    <w:rsid w:val="00661028"/>
    <w:rsid w:val="006649FA"/>
    <w:rsid w:val="00680AE9"/>
    <w:rsid w:val="00683AD2"/>
    <w:rsid w:val="006A7CD8"/>
    <w:rsid w:val="006F159B"/>
    <w:rsid w:val="007011A9"/>
    <w:rsid w:val="007040B5"/>
    <w:rsid w:val="00760BAC"/>
    <w:rsid w:val="007A2EBD"/>
    <w:rsid w:val="0081589D"/>
    <w:rsid w:val="008E25CD"/>
    <w:rsid w:val="008F1FDA"/>
    <w:rsid w:val="00904543"/>
    <w:rsid w:val="0092598F"/>
    <w:rsid w:val="00953EF5"/>
    <w:rsid w:val="009F1388"/>
    <w:rsid w:val="009F6B08"/>
    <w:rsid w:val="00A067BA"/>
    <w:rsid w:val="00A16F9D"/>
    <w:rsid w:val="00A9066E"/>
    <w:rsid w:val="00A94A2E"/>
    <w:rsid w:val="00AC799E"/>
    <w:rsid w:val="00AE6205"/>
    <w:rsid w:val="00B4398C"/>
    <w:rsid w:val="00B816D7"/>
    <w:rsid w:val="00B87C03"/>
    <w:rsid w:val="00B93403"/>
    <w:rsid w:val="00BA7574"/>
    <w:rsid w:val="00BE4400"/>
    <w:rsid w:val="00C04BBC"/>
    <w:rsid w:val="00CA1B39"/>
    <w:rsid w:val="00D26042"/>
    <w:rsid w:val="00D54736"/>
    <w:rsid w:val="00D72152"/>
    <w:rsid w:val="00D85C10"/>
    <w:rsid w:val="00D96192"/>
    <w:rsid w:val="00EB2B0D"/>
    <w:rsid w:val="00ED4CD1"/>
    <w:rsid w:val="00EF66E1"/>
    <w:rsid w:val="00F03B0C"/>
    <w:rsid w:val="00F65BD1"/>
    <w:rsid w:val="00F81145"/>
    <w:rsid w:val="00FA7B45"/>
    <w:rsid w:val="00FF10C2"/>
    <w:rsid w:val="00FF7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4ACEC2C"/>
  <w15:docId w15:val="{D70C32E1-9D8D-4CEE-ABCB-90EF926DF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2184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92057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92057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92057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C102B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C102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595959" w:themeColor="text1" w:themeTint="A6"/>
      <w:sz w:val="72"/>
      <w:szCs w:val="80"/>
    </w:rPr>
  </w:style>
  <w:style w:type="paragraph" w:customStyle="1" w:styleId="Year">
    <w:name w:val="Year"/>
    <w:basedOn w:val="Normal"/>
    <w:uiPriority w:val="2"/>
    <w:qFormat/>
    <w:pPr>
      <w:spacing w:before="0" w:after="0"/>
    </w:pPr>
    <w:rPr>
      <w:rFonts w:asciiTheme="majorHAnsi" w:eastAsiaTheme="majorEastAsia" w:hAnsiTheme="majorHAnsi"/>
      <w:color w:val="421840" w:themeColor="accent1" w:themeShade="BF"/>
      <w:sz w:val="92"/>
      <w:szCs w:val="112"/>
    </w:rPr>
  </w:style>
  <w:style w:type="paragraph" w:customStyle="1" w:styleId="Days">
    <w:name w:val="Days"/>
    <w:basedOn w:val="Normal"/>
    <w:uiPriority w:val="4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5"/>
    <w:qFormat/>
    <w:pPr>
      <w:jc w:val="right"/>
    </w:pPr>
    <w:rPr>
      <w:color w:val="595959" w:themeColor="text1" w:themeTint="A6"/>
    </w:rPr>
  </w:style>
  <w:style w:type="table" w:customStyle="1" w:styleId="Highlights">
    <w:name w:val="Highlights"/>
    <w:basedOn w:val="TableNormal"/>
    <w:tblPr/>
    <w:tcPr>
      <w:shd w:val="clear" w:color="auto" w:fill="592057" w:themeFill="accent1"/>
    </w:tcPr>
  </w:style>
  <w:style w:type="paragraph" w:customStyle="1" w:styleId="Events">
    <w:name w:val="Events"/>
    <w:basedOn w:val="Normal"/>
    <w:uiPriority w:val="6"/>
    <w:qFormat/>
    <w:pPr>
      <w:spacing w:before="60" w:after="60" w:line="264" w:lineRule="auto"/>
    </w:pPr>
    <w:rPr>
      <w:b/>
      <w:color w:val="FFFFFF" w:themeColor="background1"/>
      <w:szCs w:val="16"/>
    </w:rPr>
  </w:style>
  <w:style w:type="paragraph" w:styleId="BalloonText">
    <w:name w:val="Balloon Text"/>
    <w:basedOn w:val="Normal"/>
    <w:link w:val="BalloonTextChar"/>
    <w:uiPriority w:val="11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1"/>
    <w:semiHidden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42184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592057" w:themeColor="accent1"/>
      <w:sz w:val="26"/>
      <w:szCs w:val="26"/>
    </w:rPr>
  </w:style>
  <w:style w:type="paragraph" w:styleId="Bibliography">
    <w:name w:val="Bibliography"/>
    <w:basedOn w:val="Normal"/>
    <w:next w:val="Normal"/>
    <w:uiPriority w:val="11"/>
    <w:semiHidden/>
    <w:unhideWhenUsed/>
  </w:style>
  <w:style w:type="paragraph" w:styleId="BlockText">
    <w:name w:val="Block Text"/>
    <w:basedOn w:val="Normal"/>
    <w:uiPriority w:val="11"/>
    <w:semiHidden/>
    <w:unhideWhenUsed/>
    <w:pPr>
      <w:pBdr>
        <w:top w:val="single" w:sz="2" w:space="10" w:color="592057" w:themeColor="accent1" w:shadow="1"/>
        <w:left w:val="single" w:sz="2" w:space="10" w:color="592057" w:themeColor="accent1" w:shadow="1"/>
        <w:bottom w:val="single" w:sz="2" w:space="10" w:color="592057" w:themeColor="accent1" w:shadow="1"/>
        <w:right w:val="single" w:sz="2" w:space="10" w:color="592057" w:themeColor="accent1" w:shadow="1"/>
      </w:pBdr>
      <w:ind w:left="1152" w:right="1152"/>
    </w:pPr>
    <w:rPr>
      <w:i/>
      <w:iCs/>
      <w:color w:val="592057" w:themeColor="accent1"/>
    </w:rPr>
  </w:style>
  <w:style w:type="paragraph" w:styleId="BodyText">
    <w:name w:val="Body Text"/>
    <w:basedOn w:val="Normal"/>
    <w:link w:val="BodyTextChar"/>
    <w:uiPriority w:val="11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1"/>
    <w:semiHidden/>
    <w:rPr>
      <w:sz w:val="20"/>
    </w:rPr>
  </w:style>
  <w:style w:type="paragraph" w:styleId="BodyText2">
    <w:name w:val="Body Text 2"/>
    <w:basedOn w:val="Normal"/>
    <w:link w:val="BodyText2Char"/>
    <w:uiPriority w:val="11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1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1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1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1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1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1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1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1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1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1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1"/>
    <w:semiHidden/>
    <w:rPr>
      <w:sz w:val="16"/>
      <w:szCs w:val="16"/>
    </w:rPr>
  </w:style>
  <w:style w:type="paragraph" w:styleId="Caption">
    <w:name w:val="caption"/>
    <w:basedOn w:val="Normal"/>
    <w:uiPriority w:val="3"/>
    <w:qFormat/>
    <w:pPr>
      <w:spacing w:line="264" w:lineRule="auto"/>
    </w:pPr>
    <w:rPr>
      <w:b/>
      <w:bCs/>
      <w:color w:val="595959" w:themeColor="text1" w:themeTint="A6"/>
    </w:rPr>
  </w:style>
  <w:style w:type="paragraph" w:styleId="Closing">
    <w:name w:val="Closing"/>
    <w:basedOn w:val="Normal"/>
    <w:link w:val="ClosingChar"/>
    <w:uiPriority w:val="11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1"/>
    <w:semiHidden/>
    <w:rPr>
      <w:sz w:val="20"/>
    </w:rPr>
  </w:style>
  <w:style w:type="paragraph" w:styleId="CommentText">
    <w:name w:val="annotation text"/>
    <w:basedOn w:val="Normal"/>
    <w:link w:val="CommentTextChar"/>
    <w:uiPriority w:val="11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1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1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1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1"/>
    <w:semiHidden/>
    <w:unhideWhenUsed/>
  </w:style>
  <w:style w:type="character" w:customStyle="1" w:styleId="DateChar">
    <w:name w:val="Date Char"/>
    <w:basedOn w:val="DefaultParagraphFont"/>
    <w:link w:val="Date"/>
    <w:uiPriority w:val="11"/>
    <w:semiHidden/>
    <w:rPr>
      <w:sz w:val="20"/>
    </w:rPr>
  </w:style>
  <w:style w:type="paragraph" w:styleId="DocumentMap">
    <w:name w:val="Document Map"/>
    <w:basedOn w:val="Normal"/>
    <w:link w:val="DocumentMapChar"/>
    <w:uiPriority w:val="11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1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1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1"/>
    <w:semiHidden/>
    <w:rPr>
      <w:sz w:val="20"/>
    </w:rPr>
  </w:style>
  <w:style w:type="paragraph" w:styleId="EndnoteText">
    <w:name w:val="endnote text"/>
    <w:basedOn w:val="Normal"/>
    <w:link w:val="EndnoteTextChar"/>
    <w:uiPriority w:val="11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1"/>
    <w:semiHidden/>
    <w:rPr>
      <w:sz w:val="20"/>
      <w:szCs w:val="20"/>
    </w:rPr>
  </w:style>
  <w:style w:type="paragraph" w:styleId="EnvelopeAddress">
    <w:name w:val="envelope address"/>
    <w:basedOn w:val="Normal"/>
    <w:uiPriority w:val="11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1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uiPriority w:val="11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1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92057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592057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C102B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2C102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HTMLAddress">
    <w:name w:val="HTML Address"/>
    <w:basedOn w:val="Normal"/>
    <w:link w:val="HTMLAddressChar"/>
    <w:uiPriority w:val="11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1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1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1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1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1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1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1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1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1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1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1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1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1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1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1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1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1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1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1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1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1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1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1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1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1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1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1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1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1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1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1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1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1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1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1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1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11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1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1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1"/>
    <w:semiHidden/>
    <w:rPr>
      <w:sz w:val="20"/>
    </w:rPr>
  </w:style>
  <w:style w:type="paragraph" w:styleId="PlainText">
    <w:name w:val="Plain Text"/>
    <w:basedOn w:val="Normal"/>
    <w:link w:val="PlainTextChar"/>
    <w:uiPriority w:val="11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1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11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1"/>
    <w:semiHidden/>
    <w:rPr>
      <w:sz w:val="20"/>
    </w:rPr>
  </w:style>
  <w:style w:type="paragraph" w:styleId="Signature">
    <w:name w:val="Signature"/>
    <w:basedOn w:val="Normal"/>
    <w:link w:val="SignatureChar"/>
    <w:uiPriority w:val="11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1"/>
    <w:semiHidden/>
    <w:rPr>
      <w:sz w:val="20"/>
    </w:rPr>
  </w:style>
  <w:style w:type="paragraph" w:styleId="TableofAuthorities">
    <w:name w:val="table of authorities"/>
    <w:basedOn w:val="Normal"/>
    <w:next w:val="Normal"/>
    <w:uiPriority w:val="11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1"/>
    <w:semiHidden/>
    <w:unhideWhenUsed/>
  </w:style>
  <w:style w:type="paragraph" w:styleId="TOAHeading">
    <w:name w:val="toa heading"/>
    <w:basedOn w:val="Normal"/>
    <w:next w:val="Normal"/>
    <w:uiPriority w:val="11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1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1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1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1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1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1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1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1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1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1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vents-Dark">
    <w:name w:val="Events - Dark"/>
    <w:basedOn w:val="Normal"/>
    <w:uiPriority w:val="5"/>
    <w:qFormat/>
    <w:pPr>
      <w:spacing w:before="60" w:after="60" w:line="264" w:lineRule="auto"/>
    </w:pPr>
    <w:rPr>
      <w:b/>
      <w:color w:val="D58CD3" w:themeColor="accent1" w:themeTint="66"/>
    </w:rPr>
  </w:style>
  <w:style w:type="paragraph" w:styleId="NoSpacing">
    <w:name w:val="No Spacing"/>
    <w:uiPriority w:val="98"/>
    <w:qFormat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11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ntdesk\AppData\Roaming\Microsoft\Templates\Event%20calendar.dotm" TargetMode="External"/></Relationships>
</file>

<file path=word/theme/theme1.xml><?xml version="1.0" encoding="utf-8"?>
<a:theme xmlns:a="http://schemas.openxmlformats.org/drawingml/2006/main" name="Office Theme">
  <a:themeElements>
    <a:clrScheme name="Event Calendar">
      <a:dk1>
        <a:sysClr val="windowText" lastClr="000000"/>
      </a:dk1>
      <a:lt1>
        <a:sysClr val="window" lastClr="FFFFFF"/>
      </a:lt1>
      <a:dk2>
        <a:srgbClr val="606060"/>
      </a:dk2>
      <a:lt2>
        <a:srgbClr val="E6E6E6"/>
      </a:lt2>
      <a:accent1>
        <a:srgbClr val="592057"/>
      </a:accent1>
      <a:accent2>
        <a:srgbClr val="85C1C8"/>
      </a:accent2>
      <a:accent3>
        <a:srgbClr val="9DBFA3"/>
      </a:accent3>
      <a:accent4>
        <a:srgbClr val="C6B592"/>
      </a:accent4>
      <a:accent5>
        <a:srgbClr val="744D2A"/>
      </a:accent5>
      <a:accent6>
        <a:srgbClr val="293E00"/>
      </a:accent6>
      <a:hlink>
        <a:srgbClr val="003353"/>
      </a:hlink>
      <a:folHlink>
        <a:srgbClr val="473500"/>
      </a:folHlink>
    </a:clrScheme>
    <a:fontScheme name="Event Calendar">
      <a:majorFont>
        <a:latin typeface="Century Gothic"/>
        <a:ea typeface=""/>
        <a:cs typeface=""/>
        <a:font script="Jpan" typeface="ＭＳ Ｐゴシック"/>
      </a:majorFont>
      <a:minorFont>
        <a:latin typeface="Century Gothic"/>
        <a:ea typeface=""/>
        <a:cs typeface=""/>
        <a:font script="Jpan" typeface="ＭＳ Ｐ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Event calendar</Template>
  <TotalTime>33</TotalTime>
  <Pages>1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frontdesk</dc:creator>
  <cp:keywords/>
  <dc:description/>
  <cp:lastModifiedBy>frontdesk</cp:lastModifiedBy>
  <cp:revision>8</cp:revision>
  <cp:lastPrinted>2018-11-20T21:36:00Z</cp:lastPrinted>
  <dcterms:created xsi:type="dcterms:W3CDTF">2018-11-20T14:24:00Z</dcterms:created>
  <dcterms:modified xsi:type="dcterms:W3CDTF">2018-11-26T23:19:00Z</dcterms:modified>
  <cp:category/>
</cp:coreProperties>
</file>