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6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14:paraId="614AF3D0" w14:textId="77777777" w:rsidTr="00184DF6">
        <w:trPr>
          <w:trHeight w:hRule="exact" w:val="864"/>
        </w:trPr>
        <w:tc>
          <w:tcPr>
            <w:tcW w:w="5721" w:type="dxa"/>
            <w:vAlign w:val="bottom"/>
          </w:tcPr>
          <w:p w14:paraId="5ADF052F" w14:textId="04CE2A5C" w:rsidR="00661028" w:rsidRDefault="008C7AAE">
            <w:pPr>
              <w:pStyle w:val="Month"/>
            </w:pPr>
            <w:r>
              <w:t>April</w:t>
            </w:r>
          </w:p>
        </w:tc>
        <w:tc>
          <w:tcPr>
            <w:tcW w:w="5079" w:type="dxa"/>
            <w:shd w:val="clear" w:color="auto" w:fill="auto"/>
            <w:vAlign w:val="bottom"/>
          </w:tcPr>
          <w:p w14:paraId="1233BBC8" w14:textId="104B85CB" w:rsidR="00661028" w:rsidRDefault="00495699" w:rsidP="00453C4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78720" behindDoc="0" locked="0" layoutInCell="1" allowOverlap="1" wp14:anchorId="0FC7588C" wp14:editId="6D726D93">
                      <wp:simplePos x="0" y="0"/>
                      <wp:positionH relativeFrom="margin">
                        <wp:posOffset>1013460</wp:posOffset>
                      </wp:positionH>
                      <wp:positionV relativeFrom="paragraph">
                        <wp:posOffset>95250</wp:posOffset>
                      </wp:positionV>
                      <wp:extent cx="2225040" cy="1005840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5040" cy="1005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C8286" w14:textId="7A385E77" w:rsidR="00453C42" w:rsidRPr="00495699" w:rsidRDefault="008C7AAE" w:rsidP="008C7AAE">
                                  <w:pPr>
                                    <w:pBdr>
                                      <w:top w:val="single" w:sz="24" w:space="8" w:color="99CB38" w:themeColor="accent1"/>
                                      <w:bottom w:val="single" w:sz="24" w:space="8" w:color="99CB38" w:themeColor="accent1"/>
                                    </w:pBdr>
                                    <w:spacing w:after="0"/>
                                    <w:jc w:val="center"/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  <w:t>2885 Waterbend Cove Dr.</w:t>
                                  </w:r>
                                </w:p>
                                <w:p w14:paraId="5B11692F" w14:textId="6F030812" w:rsidR="00495699" w:rsidRDefault="008C7AAE" w:rsidP="008C7AAE">
                                  <w:pPr>
                                    <w:pBdr>
                                      <w:top w:val="single" w:sz="24" w:space="8" w:color="99CB38" w:themeColor="accent1"/>
                                      <w:bottom w:val="single" w:sz="24" w:space="8" w:color="99CB38" w:themeColor="accent1"/>
                                    </w:pBdr>
                                    <w:spacing w:after="0"/>
                                    <w:jc w:val="center"/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  <w:t>Spring, Texas, 77386</w:t>
                                  </w:r>
                                </w:p>
                                <w:p w14:paraId="76C9323D" w14:textId="5CC45D8A" w:rsidR="00495699" w:rsidRPr="00495699" w:rsidRDefault="00495699" w:rsidP="00495699">
                                  <w:pPr>
                                    <w:pBdr>
                                      <w:top w:val="single" w:sz="24" w:space="8" w:color="99CB38" w:themeColor="accent1"/>
                                      <w:bottom w:val="single" w:sz="24" w:space="8" w:color="99CB38" w:themeColor="accent1"/>
                                    </w:pBdr>
                                    <w:spacing w:after="0"/>
                                    <w:jc w:val="center"/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</w:pPr>
                                  <w:r w:rsidRPr="00495699"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  <w:t xml:space="preserve">(832) </w:t>
                                  </w:r>
                                  <w:r w:rsidR="008C7AAE">
                                    <w:rPr>
                                      <w:color w:val="99CB38" w:themeColor="accent1"/>
                                      <w:sz w:val="22"/>
                                      <w:szCs w:val="22"/>
                                    </w:rPr>
                                    <w:t>813-8307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758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9.8pt;margin-top:7.5pt;width:175.2pt;height:79.2pt;z-index:2516787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" filled="f" stroked="f">
                      <v:textbox>
                        <w:txbxContent>
                          <w:p w14:paraId="540C8286" w14:textId="7A385E77" w:rsidR="00453C42" w:rsidRPr="00495699" w:rsidRDefault="008C7AAE" w:rsidP="008C7AAE">
                            <w:pPr>
                              <w:pBdr>
                                <w:top w:val="single" w:sz="24" w:space="8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jc w:val="center"/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  <w:t>2885 Waterbend Cove Dr.</w:t>
                            </w:r>
                          </w:p>
                          <w:p w14:paraId="5B11692F" w14:textId="6F030812" w:rsidR="00495699" w:rsidRDefault="008C7AAE" w:rsidP="008C7AAE">
                            <w:pPr>
                              <w:pBdr>
                                <w:top w:val="single" w:sz="24" w:space="8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jc w:val="center"/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  <w:t>Spring, Texas, 77386</w:t>
                            </w:r>
                          </w:p>
                          <w:p w14:paraId="76C9323D" w14:textId="5CC45D8A" w:rsidR="00495699" w:rsidRPr="00495699" w:rsidRDefault="00495699" w:rsidP="00495699">
                            <w:pPr>
                              <w:pBdr>
                                <w:top w:val="single" w:sz="24" w:space="8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jc w:val="center"/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</w:pPr>
                            <w:r w:rsidRPr="00495699"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  <w:t xml:space="preserve">(832) </w:t>
                            </w:r>
                            <w:r w:rsidR="008C7AAE">
                              <w:rPr>
                                <w:color w:val="99CB38" w:themeColor="accent1"/>
                                <w:sz w:val="22"/>
                                <w:szCs w:val="22"/>
                              </w:rPr>
                              <w:t>813-8307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53C42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9E2C280" wp14:editId="59E294D7">
                  <wp:simplePos x="0" y="0"/>
                  <wp:positionH relativeFrom="column">
                    <wp:posOffset>-1402080</wp:posOffset>
                  </wp:positionH>
                  <wp:positionV relativeFrom="paragraph">
                    <wp:posOffset>200025</wp:posOffset>
                  </wp:positionV>
                  <wp:extent cx="2240280" cy="752475"/>
                  <wp:effectExtent l="0" t="0" r="762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331C39" w14:textId="68A3487A" w:rsidR="00453C42" w:rsidRDefault="00453C42" w:rsidP="00453C42"/>
          <w:p w14:paraId="2385DBB8" w14:textId="208D5BEF" w:rsidR="00453C42" w:rsidRPr="00453C42" w:rsidRDefault="00453C42" w:rsidP="00453C42"/>
        </w:tc>
      </w:tr>
      <w:tr w:rsidR="00661028" w14:paraId="1C34F8BB" w14:textId="77777777">
        <w:tc>
          <w:tcPr>
            <w:tcW w:w="5721" w:type="dxa"/>
          </w:tcPr>
          <w:p w14:paraId="137867D4" w14:textId="1F824291" w:rsidR="00661028" w:rsidRDefault="00D542AF" w:rsidP="00453C42">
            <w:pPr>
              <w:pStyle w:val="Year"/>
              <w:tabs>
                <w:tab w:val="left" w:pos="4524"/>
                <w:tab w:val="right" w:pos="5505"/>
              </w:tabs>
            </w:pPr>
            <w:r>
              <w:t>202</w:t>
            </w:r>
            <w:r w:rsidR="00453C42">
              <w:t>1</w:t>
            </w:r>
            <w:r w:rsidR="00453C42">
              <w:tab/>
            </w:r>
            <w:r w:rsidR="00453C42">
              <w:tab/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0D33EDC3" w14:textId="29721AFE" w:rsidR="00661028" w:rsidRDefault="00661028" w:rsidP="00453C42"/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1075"/>
        <w:gridCol w:w="1530"/>
        <w:gridCol w:w="1620"/>
        <w:gridCol w:w="1800"/>
        <w:gridCol w:w="1620"/>
        <w:gridCol w:w="1633"/>
        <w:gridCol w:w="1512"/>
      </w:tblGrid>
      <w:tr w:rsidR="00372F1D" w14:paraId="2726D55C" w14:textId="77777777" w:rsidTr="009D5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tcW w:w="1075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520F84DC" w14:textId="77777777" w:rsidR="00372F1D" w:rsidRPr="00372F1D" w:rsidRDefault="00372F1D">
            <w:pPr>
              <w:pStyle w:val="Days"/>
              <w:rPr>
                <w:b/>
                <w:color w:val="4A7B29" w:themeColor="accent2" w:themeShade="BF"/>
                <w:sz w:val="16"/>
                <w:szCs w:val="16"/>
                <w:u w:val="single"/>
              </w:rPr>
            </w:pPr>
          </w:p>
          <w:p w14:paraId="3736DBD3" w14:textId="6C9CAFC2" w:rsidR="00661028" w:rsidRPr="00680AE9" w:rsidRDefault="00551BB6">
            <w:pPr>
              <w:pStyle w:val="Days"/>
              <w:rPr>
                <w:b/>
                <w:u w:val="single"/>
              </w:rPr>
            </w:pPr>
            <w:r w:rsidRPr="00372F1D">
              <w:rPr>
                <w:b/>
                <w:color w:val="4A7B29" w:themeColor="accent2" w:themeShade="BF"/>
                <w:sz w:val="16"/>
                <w:szCs w:val="16"/>
                <w:u w:val="single"/>
              </w:rPr>
              <w:t>Reminders</w:t>
            </w:r>
          </w:p>
        </w:tc>
        <w:tc>
          <w:tcPr>
            <w:tcW w:w="1530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4E9C08D7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Monday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530BFC1E" w14:textId="6058F542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Tuesday</w:t>
            </w:r>
          </w:p>
        </w:tc>
        <w:tc>
          <w:tcPr>
            <w:tcW w:w="1800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0DD3E6D7" w14:textId="62BCE8A8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Wednesday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154B74B7" w14:textId="0E7C6760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Thursday</w:t>
            </w:r>
          </w:p>
        </w:tc>
        <w:tc>
          <w:tcPr>
            <w:tcW w:w="1633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0AC94336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Friday</w:t>
            </w:r>
          </w:p>
        </w:tc>
        <w:tc>
          <w:tcPr>
            <w:tcW w:w="1512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662420F8" w14:textId="77777777" w:rsidR="00661028" w:rsidRPr="00680AE9" w:rsidRDefault="00551BB6">
            <w:pPr>
              <w:pStyle w:val="Days"/>
              <w:rPr>
                <w:b/>
                <w:color w:val="FFFFFF" w:themeColor="background1"/>
              </w:rPr>
            </w:pPr>
            <w:r w:rsidRPr="00680AE9">
              <w:rPr>
                <w:b/>
                <w:color w:val="FFFFFF" w:themeColor="background1"/>
              </w:rPr>
              <w:t>Infant/Toddlers</w:t>
            </w:r>
          </w:p>
          <w:p w14:paraId="1311A655" w14:textId="77777777" w:rsidR="00551BB6" w:rsidRDefault="00551BB6">
            <w:pPr>
              <w:pStyle w:val="Days"/>
            </w:pPr>
            <w:r w:rsidRPr="00680AE9">
              <w:rPr>
                <w:b/>
                <w:color w:val="FFFFFF" w:themeColor="background1"/>
              </w:rPr>
              <w:t>Innovations</w:t>
            </w:r>
          </w:p>
        </w:tc>
      </w:tr>
      <w:tr w:rsidR="00372F1D" w14:paraId="2EA87812" w14:textId="77777777" w:rsidTr="0005762F">
        <w:trPr>
          <w:trHeight w:val="782"/>
        </w:trPr>
        <w:tc>
          <w:tcPr>
            <w:tcW w:w="10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17D3F308" w14:textId="4325D136" w:rsidR="00661028" w:rsidRPr="00B93403" w:rsidRDefault="00661028" w:rsidP="00A94A2E">
            <w:pPr>
              <w:pStyle w:val="Dates"/>
              <w:jc w:val="center"/>
              <w:rPr>
                <w:color w:val="FFFFFF" w:themeColor="background1"/>
              </w:rPr>
            </w:pP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1F2DC2" w14:textId="3A912BF1" w:rsidR="00661028" w:rsidRDefault="009346BC" w:rsidP="0054788B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431DB3CE" wp14:editId="32FC21DD">
                  <wp:simplePos x="0" y="0"/>
                  <wp:positionH relativeFrom="column">
                    <wp:posOffset>76145</wp:posOffset>
                  </wp:positionH>
                  <wp:positionV relativeFrom="paragraph">
                    <wp:posOffset>325728</wp:posOffset>
                  </wp:positionV>
                  <wp:extent cx="715120" cy="715120"/>
                  <wp:effectExtent l="0" t="0" r="8890" b="889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20" cy="71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88B">
              <w:t>5</w:t>
            </w:r>
            <w:r w:rsidR="0005762F">
              <w:br/>
            </w:r>
            <w:r w:rsidR="0005762F">
              <w:rPr>
                <w:noProof/>
                <w:sz w:val="12"/>
                <w:szCs w:val="12"/>
              </w:rPr>
              <w:t>Insect Letter Match</w:t>
            </w:r>
            <w:r w:rsidR="0005762F" w:rsidRPr="00325C0F">
              <w:rPr>
                <w:sz w:val="12"/>
                <w:szCs w:val="12"/>
              </w:rPr>
              <w:t xml:space="preserve"> </w:t>
            </w:r>
            <w:r w:rsidR="0005762F">
              <w:rPr>
                <w:sz w:val="12"/>
                <w:szCs w:val="12"/>
              </w:rPr>
              <w:t xml:space="preserve">            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2B39A0" w14:textId="0B95C52C" w:rsidR="00661028" w:rsidRDefault="00B154EF" w:rsidP="000E3C3A">
            <w:pPr>
              <w:pStyle w:val="Dates"/>
              <w:tabs>
                <w:tab w:val="left" w:pos="204"/>
                <w:tab w:val="right" w:pos="1404"/>
              </w:tabs>
              <w:jc w:val="left"/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63712" behindDoc="1" locked="0" layoutInCell="1" allowOverlap="1" wp14:anchorId="5C88094A" wp14:editId="72D2E47A">
                  <wp:simplePos x="0" y="0"/>
                  <wp:positionH relativeFrom="column">
                    <wp:posOffset>210213</wp:posOffset>
                  </wp:positionH>
                  <wp:positionV relativeFrom="paragraph">
                    <wp:posOffset>469265</wp:posOffset>
                  </wp:positionV>
                  <wp:extent cx="549249" cy="540689"/>
                  <wp:effectExtent l="0" t="0" r="381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04" cy="54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C3A">
              <w:tab/>
            </w:r>
            <w:r w:rsidR="000E3C3A">
              <w:tab/>
            </w:r>
            <w:r w:rsidR="0054788B">
              <w:t>6</w:t>
            </w:r>
            <w:r w:rsidR="0005762F">
              <w:br/>
            </w:r>
            <w:r w:rsidR="0005762F">
              <w:t>Butterfly Scissor Practi</w:t>
            </w:r>
            <w:r w:rsidR="0005762F">
              <w:t>ce</w:t>
            </w: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14E9A46" w14:textId="770AF2FD" w:rsidR="00661028" w:rsidRDefault="00BF1CD9" w:rsidP="0005762F">
            <w:pPr>
              <w:pStyle w:val="Dates"/>
              <w:tabs>
                <w:tab w:val="left" w:pos="1416"/>
              </w:tabs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3DBDEA8E" wp14:editId="1F941A94">
                  <wp:simplePos x="0" y="0"/>
                  <wp:positionH relativeFrom="column">
                    <wp:posOffset>151572</wp:posOffset>
                  </wp:positionH>
                  <wp:positionV relativeFrom="paragraph">
                    <wp:posOffset>516973</wp:posOffset>
                  </wp:positionV>
                  <wp:extent cx="615456" cy="55659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56" cy="55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762F" w:rsidRPr="000E5F83">
              <w:rPr>
                <w:b/>
                <w:bCs/>
                <w:color w:val="FF0000"/>
                <w:sz w:val="14"/>
                <w:szCs w:val="14"/>
              </w:rPr>
              <w:t>P</w:t>
            </w:r>
            <w:r w:rsidR="0005762F">
              <w:rPr>
                <w:b/>
                <w:bCs/>
                <w:color w:val="FF0000"/>
                <w:sz w:val="14"/>
                <w:szCs w:val="14"/>
              </w:rPr>
              <w:t>K</w:t>
            </w:r>
            <w:r w:rsidR="000E5F83">
              <w:tab/>
            </w:r>
            <w:r w:rsidR="0054788B">
              <w:t>7</w:t>
            </w:r>
            <w:r w:rsidR="0005762F">
              <w:br/>
              <w:t>Butterfly Life Cycle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8294C5" w14:textId="5E535F64" w:rsidR="00661028" w:rsidRDefault="0054788B" w:rsidP="000E3C3A">
            <w:pPr>
              <w:pStyle w:val="Dates"/>
              <w:tabs>
                <w:tab w:val="center" w:pos="702"/>
                <w:tab w:val="right" w:pos="1404"/>
              </w:tabs>
            </w:pPr>
            <w:r>
              <w:t>8</w:t>
            </w:r>
          </w:p>
          <w:p w14:paraId="5F813FAD" w14:textId="09EBAAF3" w:rsidR="000E3C3A" w:rsidRPr="000E3C3A" w:rsidRDefault="0005762F" w:rsidP="000E3C3A">
            <w:pPr>
              <w:jc w:val="center"/>
            </w:pPr>
            <w:r>
              <w:rPr>
                <w:sz w:val="14"/>
                <w:szCs w:val="14"/>
              </w:rPr>
              <w:t>Kindergarten Round-Up</w:t>
            </w:r>
            <w:r w:rsidR="00BF1CD9">
              <w:rPr>
                <w:sz w:val="14"/>
                <w:szCs w:val="14"/>
              </w:rPr>
              <w:br/>
            </w:r>
            <w:r w:rsidR="00BF1CD9">
              <w:rPr>
                <w:sz w:val="14"/>
                <w:szCs w:val="14"/>
              </w:rPr>
              <w:br/>
            </w:r>
            <w:r w:rsidR="00BF1CD9"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3109E9B8" wp14:editId="0FCC55C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325755</wp:posOffset>
                  </wp:positionV>
                  <wp:extent cx="890905" cy="357505"/>
                  <wp:effectExtent l="0" t="0" r="4445" b="444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B5EC186" w14:textId="621A5582" w:rsidR="00661028" w:rsidRDefault="000E5F83" w:rsidP="000E5F83">
            <w:pPr>
              <w:pStyle w:val="Dates"/>
              <w:tabs>
                <w:tab w:val="right" w:pos="1417"/>
              </w:tabs>
              <w:jc w:val="left"/>
            </w:pPr>
            <w:r>
              <w:tab/>
            </w:r>
            <w:r w:rsidR="0054788B">
              <w:t>9</w:t>
            </w:r>
          </w:p>
          <w:p w14:paraId="7C74BE4A" w14:textId="45300C7B" w:rsidR="0054788B" w:rsidRDefault="00BF1CD9" w:rsidP="000E5F83">
            <w:pPr>
              <w:pStyle w:val="Dates"/>
              <w:tabs>
                <w:tab w:val="right" w:pos="1417"/>
              </w:tabs>
              <w:jc w:val="left"/>
            </w:pPr>
            <w:r w:rsidRPr="00BF1CD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8592" behindDoc="1" locked="0" layoutInCell="1" allowOverlap="1" wp14:anchorId="63A9BF2F" wp14:editId="2D03FECD">
                  <wp:simplePos x="0" y="0"/>
                  <wp:positionH relativeFrom="column">
                    <wp:posOffset>-48205</wp:posOffset>
                  </wp:positionH>
                  <wp:positionV relativeFrom="paragraph">
                    <wp:posOffset>484864</wp:posOffset>
                  </wp:positionV>
                  <wp:extent cx="1087534" cy="514230"/>
                  <wp:effectExtent l="0" t="0" r="0" b="6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34" cy="51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88B" w:rsidRPr="00BF1CD9">
              <w:rPr>
                <w:sz w:val="16"/>
                <w:szCs w:val="16"/>
              </w:rPr>
              <w:t>National Unicorn Day</w:t>
            </w:r>
            <w:r w:rsidR="0054788B" w:rsidRPr="00BF1CD9">
              <w:rPr>
                <w:sz w:val="16"/>
                <w:szCs w:val="16"/>
              </w:rPr>
              <w:br/>
              <w:t>Wear your Unicorn Shirt</w:t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25B5130C" w14:textId="4AD1DB35" w:rsidR="00B77EBF" w:rsidRPr="00876D98" w:rsidRDefault="00DE56CD" w:rsidP="00B77EBF">
            <w:pPr>
              <w:pStyle w:val="Dates"/>
              <w:jc w:val="center"/>
              <w:rPr>
                <w:color w:val="FFFFFF" w:themeColor="background1"/>
                <w:sz w:val="16"/>
                <w:szCs w:val="14"/>
                <w:u w:val="single"/>
              </w:rPr>
            </w:pPr>
            <w:r w:rsidRPr="00876D98">
              <w:rPr>
                <w:color w:val="FFFFFF" w:themeColor="background1"/>
                <w:sz w:val="16"/>
                <w:szCs w:val="14"/>
                <w:u w:val="single"/>
              </w:rPr>
              <w:t>Spanish &amp; Sign Language:</w:t>
            </w:r>
          </w:p>
        </w:tc>
      </w:tr>
      <w:tr w:rsidR="00372F1D" w14:paraId="58F58E74" w14:textId="77777777" w:rsidTr="00BF1CD9">
        <w:trPr>
          <w:trHeight w:val="531"/>
        </w:trPr>
        <w:tc>
          <w:tcPr>
            <w:tcW w:w="10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46E66BC0" w14:textId="4B5EABF2" w:rsidR="00AC799E" w:rsidRPr="00B93403" w:rsidRDefault="00AC799E" w:rsidP="00AC799E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2F76F0" w14:textId="4BBCCB4C" w:rsidR="00661028" w:rsidRDefault="00661028" w:rsidP="00B816D7">
            <w:pPr>
              <w:jc w:val="center"/>
            </w:pPr>
          </w:p>
          <w:p w14:paraId="46E1775E" w14:textId="6E63AFEE" w:rsidR="00325C0F" w:rsidRPr="00325C0F" w:rsidRDefault="00325C0F" w:rsidP="00325C0F"/>
          <w:p w14:paraId="10C07C6B" w14:textId="0DABE910" w:rsidR="00325C0F" w:rsidRPr="00325C0F" w:rsidRDefault="009346BC" w:rsidP="009346BC">
            <w:pPr>
              <w:tabs>
                <w:tab w:val="center" w:pos="657"/>
              </w:tabs>
              <w:rPr>
                <w:sz w:val="14"/>
                <w:szCs w:val="14"/>
              </w:rPr>
            </w:pPr>
            <w:r>
              <w:tab/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8A85C9" w14:textId="7CB6CAFA" w:rsidR="000E3C3A" w:rsidRDefault="000E3C3A" w:rsidP="0054788B"/>
          <w:p w14:paraId="71625C0A" w14:textId="344E02AB" w:rsidR="000E3C3A" w:rsidRPr="000E3C3A" w:rsidRDefault="000E3C3A" w:rsidP="000E3C3A"/>
          <w:p w14:paraId="4371DC47" w14:textId="6F32A8B9" w:rsidR="000E3C3A" w:rsidRPr="000E3C3A" w:rsidRDefault="000E3C3A" w:rsidP="000E3C3A">
            <w:pPr>
              <w:jc w:val="center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1C6D9B" w14:textId="232FACF5" w:rsidR="00661028" w:rsidRDefault="00661028" w:rsidP="00B816D7">
            <w:pPr>
              <w:jc w:val="center"/>
              <w:rPr>
                <w:lang w:val="en-GB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8BA9028" w14:textId="4FB3864F" w:rsidR="00661028" w:rsidRDefault="00661028" w:rsidP="00495699"/>
          <w:p w14:paraId="00764D71" w14:textId="77777777" w:rsidR="000E3C3A" w:rsidRDefault="000E3C3A" w:rsidP="000E3C3A">
            <w:pPr>
              <w:jc w:val="center"/>
            </w:pPr>
          </w:p>
          <w:p w14:paraId="17A596AC" w14:textId="323C31FA" w:rsidR="00325C0F" w:rsidRPr="00325C0F" w:rsidRDefault="00325C0F" w:rsidP="00325C0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3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6920347" w14:textId="6FD7CF13" w:rsidR="00792105" w:rsidRDefault="00792105" w:rsidP="00792105">
            <w:pPr>
              <w:jc w:val="center"/>
            </w:pP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6005C8CF" w14:textId="1F94B3B9" w:rsidR="00264778" w:rsidRPr="00876D98" w:rsidRDefault="00C613CB" w:rsidP="005473C7">
            <w:pPr>
              <w:jc w:val="center"/>
              <w:rPr>
                <w:i/>
                <w:iCs/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Agua/Water</w:t>
            </w:r>
          </w:p>
        </w:tc>
      </w:tr>
      <w:tr w:rsidR="00372F1D" w14:paraId="13AB09FF" w14:textId="77777777" w:rsidTr="009D5E70">
        <w:tc>
          <w:tcPr>
            <w:tcW w:w="10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5F66EF80" w14:textId="22866E2B" w:rsidR="00DD76F7" w:rsidRDefault="00C613CB" w:rsidP="00DD76F7">
            <w:pPr>
              <w:pStyle w:val="Dates"/>
              <w:jc w:val="center"/>
            </w:pPr>
            <w:r w:rsidRPr="00C613CB">
              <w:rPr>
                <w:color w:val="FFFFFF" w:themeColor="background1"/>
              </w:rPr>
              <w:t>Week of the Young Child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B7076A2" w14:textId="76D9C378" w:rsidR="00E242CC" w:rsidRDefault="00BF1CD9" w:rsidP="00CB7E7B">
            <w:pPr>
              <w:tabs>
                <w:tab w:val="left" w:pos="1140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  <w:p w14:paraId="5E9EFAA6" w14:textId="516C816F" w:rsidR="00325C0F" w:rsidRPr="00325C0F" w:rsidRDefault="0055754C" w:rsidP="00325C0F">
            <w:pPr>
              <w:tabs>
                <w:tab w:val="left" w:pos="1140"/>
              </w:tabs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14495B6D" wp14:editId="0D52BED7">
                  <wp:simplePos x="0" y="0"/>
                  <wp:positionH relativeFrom="column">
                    <wp:posOffset>52595</wp:posOffset>
                  </wp:positionH>
                  <wp:positionV relativeFrom="paragraph">
                    <wp:posOffset>125150</wp:posOffset>
                  </wp:positionV>
                  <wp:extent cx="699715" cy="575699"/>
                  <wp:effectExtent l="0" t="0" r="571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15" cy="57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"/>
                <w:szCs w:val="14"/>
              </w:rPr>
              <w:t>Making music!</w:t>
            </w:r>
          </w:p>
          <w:p w14:paraId="08F8A9D8" w14:textId="20EA23CF" w:rsidR="00325C0F" w:rsidRDefault="00325C0F" w:rsidP="00CB7E7B">
            <w:pPr>
              <w:tabs>
                <w:tab w:val="left" w:pos="1140"/>
              </w:tabs>
              <w:jc w:val="right"/>
              <w:rPr>
                <w:sz w:val="16"/>
                <w:szCs w:val="16"/>
              </w:rPr>
            </w:pPr>
          </w:p>
          <w:p w14:paraId="1076870C" w14:textId="265215B3" w:rsidR="00325C0F" w:rsidRDefault="00325C0F" w:rsidP="00325C0F">
            <w:pPr>
              <w:rPr>
                <w:sz w:val="16"/>
                <w:szCs w:val="16"/>
              </w:rPr>
            </w:pPr>
          </w:p>
          <w:p w14:paraId="0AFEE8E8" w14:textId="20BB4F27" w:rsidR="00325C0F" w:rsidRPr="00325C0F" w:rsidRDefault="00325C0F" w:rsidP="00325C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E8C6E56" w14:textId="34D1FEFD" w:rsidR="00252DF6" w:rsidRDefault="00BF1CD9" w:rsidP="005F23BF">
            <w:pPr>
              <w:tabs>
                <w:tab w:val="right" w:pos="1494"/>
              </w:tabs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61A1536C" wp14:editId="3A6FF2B5">
                  <wp:simplePos x="0" y="0"/>
                  <wp:positionH relativeFrom="column">
                    <wp:posOffset>-4472</wp:posOffset>
                  </wp:positionH>
                  <wp:positionV relativeFrom="paragraph">
                    <wp:posOffset>190472</wp:posOffset>
                  </wp:positionV>
                  <wp:extent cx="898718" cy="59055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20" cy="59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3BF" w:rsidRPr="005F23BF">
              <w:rPr>
                <w:b/>
                <w:bCs/>
                <w:color w:val="056E9F" w:themeColor="accent6" w:themeShade="80"/>
                <w:sz w:val="14"/>
                <w:szCs w:val="14"/>
              </w:rPr>
              <w:t>PS3</w:t>
            </w:r>
            <w:r w:rsidR="005F23BF">
              <w:tab/>
            </w:r>
            <w:r>
              <w:t>13</w:t>
            </w:r>
          </w:p>
          <w:p w14:paraId="7ED41F0E" w14:textId="74614FD4" w:rsidR="000E5F83" w:rsidRDefault="000E5F83" w:rsidP="000E5F83"/>
          <w:p w14:paraId="7039B2DE" w14:textId="33370B4D" w:rsidR="000E5F83" w:rsidRPr="000E5F83" w:rsidRDefault="000E5F83" w:rsidP="000E5F83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08FDD64" w14:textId="618AAA0D" w:rsidR="00E242CC" w:rsidRPr="00E242CC" w:rsidRDefault="0054788B" w:rsidP="00CB7E7B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6544" behindDoc="1" locked="0" layoutInCell="1" allowOverlap="1" wp14:anchorId="032B114B" wp14:editId="73BED0DC">
                  <wp:simplePos x="0" y="0"/>
                  <wp:positionH relativeFrom="column">
                    <wp:posOffset>-23357</wp:posOffset>
                  </wp:positionH>
                  <wp:positionV relativeFrom="paragraph">
                    <wp:posOffset>608247</wp:posOffset>
                  </wp:positionV>
                  <wp:extent cx="986979" cy="381111"/>
                  <wp:effectExtent l="0" t="0" r="381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23" cy="38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7E7B">
              <w:rPr>
                <w:sz w:val="16"/>
                <w:szCs w:val="16"/>
              </w:rPr>
              <w:t>1</w:t>
            </w:r>
            <w:r w:rsidR="00BF1CD9">
              <w:rPr>
                <w:sz w:val="16"/>
                <w:szCs w:val="16"/>
              </w:rPr>
              <w:t>4</w:t>
            </w:r>
            <w:r w:rsidR="0055754C">
              <w:rPr>
                <w:sz w:val="16"/>
                <w:szCs w:val="16"/>
              </w:rPr>
              <w:br/>
            </w:r>
            <w:r w:rsidRPr="0054788B">
              <w:rPr>
                <w:sz w:val="14"/>
                <w:szCs w:val="14"/>
              </w:rPr>
              <w:t>Work Together Wednesday</w:t>
            </w:r>
            <w:r w:rsidRPr="0054788B">
              <w:rPr>
                <w:sz w:val="14"/>
                <w:szCs w:val="14"/>
              </w:rPr>
              <w:br/>
              <w:t>National Garden Day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28B1F4" w14:textId="1D10456A" w:rsidR="005F23BF" w:rsidRDefault="005F23BF" w:rsidP="0054788B">
            <w:pPr>
              <w:tabs>
                <w:tab w:val="left" w:pos="1356"/>
              </w:tabs>
              <w:jc w:val="right"/>
              <w:rPr>
                <w:sz w:val="16"/>
                <w:szCs w:val="16"/>
              </w:rPr>
            </w:pPr>
            <w:r w:rsidRPr="005F23B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0944" behindDoc="1" locked="0" layoutInCell="1" allowOverlap="1" wp14:anchorId="0B2F9591" wp14:editId="7A5F703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147955</wp:posOffset>
                  </wp:positionV>
                  <wp:extent cx="876590" cy="639733"/>
                  <wp:effectExtent l="0" t="0" r="0" b="8255"/>
                  <wp:wrapNone/>
                  <wp:docPr id="34" name="Picture 34" descr="Process Art for Preschoolers: Painting with Yarn - Buggy and Bud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cess Art for Preschoolers: Painting with Yarn - Buggy and Bud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6" r="2583"/>
                          <a:stretch/>
                        </pic:blipFill>
                        <pic:spPr bwMode="auto">
                          <a:xfrm>
                            <a:off x="0" y="0"/>
                            <a:ext cx="876590" cy="6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23BF">
              <w:rPr>
                <w:sz w:val="14"/>
                <w:szCs w:val="14"/>
              </w:rPr>
              <w:t xml:space="preserve"> </w:t>
            </w:r>
            <w:r w:rsidR="00BF1CD9">
              <w:rPr>
                <w:sz w:val="14"/>
                <w:szCs w:val="14"/>
              </w:rPr>
              <w:t>1</w:t>
            </w:r>
            <w:r w:rsidR="00BF1CD9">
              <w:rPr>
                <w:sz w:val="16"/>
                <w:szCs w:val="16"/>
              </w:rPr>
              <w:t>5</w:t>
            </w:r>
          </w:p>
          <w:p w14:paraId="5A2D3126" w14:textId="49E02516" w:rsidR="005F23BF" w:rsidRPr="005F23BF" w:rsidRDefault="005F23BF" w:rsidP="005F23BF">
            <w:pPr>
              <w:tabs>
                <w:tab w:val="left" w:pos="135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1588A9" w14:textId="020B077E" w:rsidR="00DD76F7" w:rsidRDefault="0054788B" w:rsidP="00DD76F7">
            <w:pPr>
              <w:jc w:val="right"/>
            </w:pPr>
            <w:r>
              <w:rPr>
                <w:noProof/>
                <w:sz w:val="12"/>
                <w:szCs w:val="12"/>
              </w:rPr>
              <w:t>Family Friday</w:t>
            </w:r>
            <w:r w:rsidR="00960093" w:rsidRPr="00960093">
              <w:rPr>
                <w:sz w:val="12"/>
                <w:szCs w:val="12"/>
              </w:rPr>
              <w:t xml:space="preserve"> </w:t>
            </w:r>
            <w:r w:rsidR="00CB7E7B">
              <w:t>1</w:t>
            </w:r>
            <w:r w:rsidR="00BF1CD9">
              <w:t>6</w:t>
            </w:r>
          </w:p>
          <w:p w14:paraId="6EC078BF" w14:textId="50569CFD" w:rsidR="00960093" w:rsidRDefault="0054788B" w:rsidP="00960093"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57568" behindDoc="1" locked="0" layoutInCell="1" allowOverlap="1" wp14:anchorId="7656369D" wp14:editId="3A610E8D">
                  <wp:simplePos x="0" y="0"/>
                  <wp:positionH relativeFrom="column">
                    <wp:posOffset>-18139</wp:posOffset>
                  </wp:positionH>
                  <wp:positionV relativeFrom="paragraph">
                    <wp:posOffset>38652</wp:posOffset>
                  </wp:positionV>
                  <wp:extent cx="899795" cy="59817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C36755" w14:textId="7B993B42" w:rsidR="00960093" w:rsidRPr="00960093" w:rsidRDefault="00960093" w:rsidP="00960093">
            <w:pPr>
              <w:jc w:val="center"/>
            </w:pP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4F87510E" w14:textId="20158B9C" w:rsidR="00DD76F7" w:rsidRPr="00876D98" w:rsidRDefault="00264778" w:rsidP="00DD76F7">
            <w:pPr>
              <w:pStyle w:val="Dates"/>
              <w:jc w:val="center"/>
              <w:rPr>
                <w:color w:val="FFFFFF" w:themeColor="background1"/>
                <w:sz w:val="16"/>
                <w:szCs w:val="16"/>
                <w:u w:val="single"/>
              </w:rPr>
            </w:pPr>
            <w:r w:rsidRPr="00876D98">
              <w:rPr>
                <w:color w:val="FFFFFF" w:themeColor="background1"/>
                <w:sz w:val="16"/>
                <w:szCs w:val="16"/>
                <w:u w:val="single"/>
              </w:rPr>
              <w:t xml:space="preserve">Shape: </w:t>
            </w:r>
          </w:p>
          <w:p w14:paraId="421F814B" w14:textId="77777777" w:rsidR="00264778" w:rsidRDefault="00C613CB" w:rsidP="00DD76F7">
            <w:pPr>
              <w:pStyle w:val="Dates"/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Oval</w:t>
            </w:r>
            <w:r>
              <w:rPr>
                <w:color w:val="FFFFFF" w:themeColor="background1"/>
                <w:sz w:val="16"/>
                <w:szCs w:val="16"/>
              </w:rPr>
              <w:br/>
            </w:r>
          </w:p>
          <w:p w14:paraId="6D5FEA43" w14:textId="097D4108" w:rsidR="00C613CB" w:rsidRPr="00C613CB" w:rsidRDefault="00C613CB" w:rsidP="00DD76F7">
            <w:pPr>
              <w:pStyle w:val="Dates"/>
              <w:jc w:val="center"/>
              <w:rPr>
                <w:color w:val="FFFFFF" w:themeColor="background1"/>
                <w:sz w:val="16"/>
                <w:szCs w:val="16"/>
                <w:u w:val="single"/>
              </w:rPr>
            </w:pPr>
            <w:r w:rsidRPr="00C613CB">
              <w:rPr>
                <w:color w:val="FFFFFF" w:themeColor="background1"/>
                <w:sz w:val="16"/>
                <w:szCs w:val="16"/>
                <w:u w:val="single"/>
              </w:rPr>
              <w:t>Color</w:t>
            </w:r>
            <w:r>
              <w:rPr>
                <w:color w:val="FFFFFF" w:themeColor="background1"/>
                <w:sz w:val="16"/>
                <w:szCs w:val="16"/>
                <w:u w:val="single"/>
              </w:rPr>
              <w:br/>
            </w:r>
            <w:r w:rsidRPr="00C613CB">
              <w:rPr>
                <w:color w:val="FFFFFF" w:themeColor="background1"/>
                <w:sz w:val="16"/>
                <w:szCs w:val="16"/>
              </w:rPr>
              <w:t>Purple</w:t>
            </w:r>
          </w:p>
        </w:tc>
      </w:tr>
      <w:tr w:rsidR="00372F1D" w14:paraId="6550A521" w14:textId="77777777" w:rsidTr="00960093">
        <w:trPr>
          <w:trHeight w:hRule="exact" w:val="441"/>
        </w:trPr>
        <w:tc>
          <w:tcPr>
            <w:tcW w:w="10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7CC1D498" w14:textId="45710670" w:rsidR="00DD76F7" w:rsidRDefault="00DD76F7" w:rsidP="00DD76F7">
            <w:pPr>
              <w:jc w:val="center"/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DB1602" w14:textId="518B3B7E" w:rsidR="00DD76F7" w:rsidRPr="00960093" w:rsidRDefault="00DD76F7" w:rsidP="00DD76F7">
            <w:pPr>
              <w:jc w:val="center"/>
              <w:rPr>
                <w:sz w:val="14"/>
                <w:szCs w:val="14"/>
              </w:rPr>
            </w:pPr>
          </w:p>
          <w:p w14:paraId="01D52EEA" w14:textId="0B2076EB" w:rsidR="00960093" w:rsidRPr="00960093" w:rsidRDefault="00960093" w:rsidP="00960093">
            <w:pPr>
              <w:jc w:val="center"/>
              <w:rPr>
                <w:sz w:val="12"/>
                <w:szCs w:val="12"/>
              </w:rPr>
            </w:pPr>
            <w:r w:rsidRPr="00960093">
              <w:rPr>
                <w:sz w:val="16"/>
                <w:szCs w:val="16"/>
              </w:rPr>
              <w:t>Toddlers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757A1B" w14:textId="500284B1" w:rsidR="00DD76F7" w:rsidRPr="007B6A33" w:rsidRDefault="0055754C" w:rsidP="0054788B">
            <w:pPr>
              <w:jc w:val="center"/>
              <w:rPr>
                <w:sz w:val="16"/>
                <w:szCs w:val="16"/>
              </w:rPr>
            </w:pPr>
            <w:r w:rsidRPr="0055754C">
              <w:rPr>
                <w:sz w:val="14"/>
                <w:szCs w:val="14"/>
              </w:rPr>
              <w:t>Tasty Tuesday</w:t>
            </w:r>
            <w:r w:rsidRPr="0055754C">
              <w:rPr>
                <w:sz w:val="14"/>
                <w:szCs w:val="14"/>
              </w:rPr>
              <w:br/>
              <w:t>Cookie</w:t>
            </w:r>
            <w:r w:rsidR="0054788B">
              <w:rPr>
                <w:sz w:val="14"/>
                <w:szCs w:val="14"/>
              </w:rPr>
              <w:t xml:space="preserve"> D</w:t>
            </w:r>
            <w:r w:rsidRPr="0055754C">
              <w:rPr>
                <w:sz w:val="14"/>
                <w:szCs w:val="14"/>
              </w:rPr>
              <w:t>ecorating</w:t>
            </w: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EA349C8" w14:textId="7834C14E" w:rsidR="00960093" w:rsidRPr="009E23AA" w:rsidRDefault="00960093" w:rsidP="0054788B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176ED29" w14:textId="07A3C3CF" w:rsidR="00DD76F7" w:rsidRDefault="0054788B" w:rsidP="00DD76F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Artsy Thursday</w:t>
            </w:r>
          </w:p>
          <w:p w14:paraId="6952674E" w14:textId="319DA2B8" w:rsidR="005F23BF" w:rsidRPr="009F1198" w:rsidRDefault="005F23BF" w:rsidP="00DD76F7">
            <w:pPr>
              <w:jc w:val="center"/>
              <w:rPr>
                <w:sz w:val="12"/>
                <w:szCs w:val="12"/>
              </w:rPr>
            </w:pPr>
            <w:r w:rsidRPr="005F23BF">
              <w:rPr>
                <w:sz w:val="16"/>
                <w:szCs w:val="16"/>
              </w:rPr>
              <w:t xml:space="preserve">String Art   </w:t>
            </w:r>
            <w:r w:rsidRPr="005F23BF">
              <w:rPr>
                <w:b/>
                <w:bCs/>
                <w:color w:val="056E9F" w:themeColor="accent6" w:themeShade="80"/>
                <w:sz w:val="16"/>
                <w:szCs w:val="16"/>
              </w:rPr>
              <w:t xml:space="preserve"> PS3</w:t>
            </w:r>
          </w:p>
        </w:tc>
        <w:tc>
          <w:tcPr>
            <w:tcW w:w="163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DE4984" w14:textId="55B10BE5" w:rsidR="00DD76F7" w:rsidRPr="00633FC6" w:rsidRDefault="00BF1CD9" w:rsidP="00960093">
            <w:pPr>
              <w:jc w:val="center"/>
            </w:pPr>
            <w:r>
              <w:rPr>
                <w:sz w:val="14"/>
                <w:szCs w:val="14"/>
              </w:rPr>
              <w:br/>
            </w:r>
            <w:r w:rsidR="0054788B">
              <w:rPr>
                <w:sz w:val="14"/>
                <w:szCs w:val="14"/>
              </w:rPr>
              <w:t>Ride bikes to school!</w:t>
            </w: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3A763EB6" w14:textId="70F8C0E6" w:rsidR="00264778" w:rsidRPr="00876D98" w:rsidRDefault="00264778" w:rsidP="00DD76F7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372F1D" w14:paraId="24DE0C14" w14:textId="77777777" w:rsidTr="009D5E70">
        <w:trPr>
          <w:trHeight w:val="1016"/>
        </w:trPr>
        <w:tc>
          <w:tcPr>
            <w:tcW w:w="10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61DBDB19" w14:textId="18A55185" w:rsidR="00DD76F7" w:rsidRPr="00495699" w:rsidRDefault="00DD76F7" w:rsidP="00DD76F7">
            <w:pPr>
              <w:pStyle w:val="Dates"/>
              <w:rPr>
                <w:color w:val="FFFFFF" w:themeColor="background1"/>
              </w:rPr>
            </w:pPr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8EE4DE3" w14:textId="542BF0AA" w:rsidR="009D5E70" w:rsidRPr="009D5E70" w:rsidRDefault="00B154EF" w:rsidP="009D5E70">
            <w:pPr>
              <w:tabs>
                <w:tab w:val="left" w:pos="1092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62C61913" wp14:editId="208F0B75">
                  <wp:simplePos x="0" y="0"/>
                  <wp:positionH relativeFrom="column">
                    <wp:posOffset>100274</wp:posOffset>
                  </wp:positionH>
                  <wp:positionV relativeFrom="paragraph">
                    <wp:posOffset>160462</wp:posOffset>
                  </wp:positionV>
                  <wp:extent cx="556095" cy="556095"/>
                  <wp:effectExtent l="0" t="0" r="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95" cy="5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1CD9">
              <w:t>19</w:t>
            </w:r>
          </w:p>
          <w:p w14:paraId="4A712E71" w14:textId="00F50E22" w:rsidR="00DD76F7" w:rsidRPr="00CD2AEC" w:rsidRDefault="002E0799" w:rsidP="009D5E70">
            <w:pPr>
              <w:tabs>
                <w:tab w:val="left" w:pos="1092"/>
              </w:tabs>
              <w:jc w:val="right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DE3CAC" w14:textId="7B6A3090" w:rsidR="007B6A33" w:rsidRDefault="00BF1CD9" w:rsidP="00CB7E7B">
            <w:pPr>
              <w:jc w:val="right"/>
            </w:pPr>
            <w:r>
              <w:t>20</w:t>
            </w:r>
            <w:r w:rsidR="00B154EF">
              <w:br/>
            </w:r>
            <w:r w:rsidR="00B154EF" w:rsidRPr="00B154EF">
              <w:rPr>
                <w:sz w:val="14"/>
                <w:szCs w:val="14"/>
              </w:rPr>
              <w:t>Pineapple Upside Down Cake Day with Mrs. Shay!</w:t>
            </w:r>
          </w:p>
          <w:p w14:paraId="5B572EE1" w14:textId="13D99275" w:rsidR="00960093" w:rsidRDefault="00B154EF" w:rsidP="00960093"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6784" behindDoc="1" locked="0" layoutInCell="1" allowOverlap="1" wp14:anchorId="19CD6307" wp14:editId="79791B56">
                  <wp:simplePos x="0" y="0"/>
                  <wp:positionH relativeFrom="column">
                    <wp:posOffset>19077</wp:posOffset>
                  </wp:positionH>
                  <wp:positionV relativeFrom="paragraph">
                    <wp:posOffset>41054</wp:posOffset>
                  </wp:positionV>
                  <wp:extent cx="891540" cy="668655"/>
                  <wp:effectExtent l="0" t="0" r="381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0F6F27" w14:textId="4C20729B" w:rsidR="00960093" w:rsidRPr="00960093" w:rsidRDefault="00960093" w:rsidP="009600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CED80D3" w14:textId="286787E1" w:rsidR="009F1198" w:rsidRDefault="00BF1CD9" w:rsidP="009D5E70">
            <w:pPr>
              <w:tabs>
                <w:tab w:val="center" w:pos="792"/>
                <w:tab w:val="right" w:pos="1584"/>
              </w:tabs>
              <w:jc w:val="right"/>
            </w:pPr>
            <w:r>
              <w:t>21</w:t>
            </w:r>
          </w:p>
          <w:p w14:paraId="27AEF025" w14:textId="3AC5940F" w:rsidR="005F23BF" w:rsidRPr="00B154EF" w:rsidRDefault="00B154EF" w:rsidP="005F23BF">
            <w:pPr>
              <w:rPr>
                <w:sz w:val="16"/>
                <w:szCs w:val="16"/>
              </w:rPr>
            </w:pPr>
            <w:r w:rsidRPr="00B154EF">
              <w:rPr>
                <w:sz w:val="16"/>
                <w:szCs w:val="16"/>
              </w:rPr>
              <w:t>Butterfly Hunt (and other fun bugs too!)</w:t>
            </w:r>
          </w:p>
          <w:p w14:paraId="0FC8DFC9" w14:textId="07F24C26" w:rsidR="005F23BF" w:rsidRDefault="00B154EF" w:rsidP="005F23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0BFC9C1B" wp14:editId="6F506B85">
                  <wp:simplePos x="0" y="0"/>
                  <wp:positionH relativeFrom="column">
                    <wp:posOffset>151075</wp:posOffset>
                  </wp:positionH>
                  <wp:positionV relativeFrom="paragraph">
                    <wp:posOffset>56073</wp:posOffset>
                  </wp:positionV>
                  <wp:extent cx="803082" cy="561245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31">
                            <a:extLs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82" cy="56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281DA9" w14:textId="39EB0381" w:rsidR="0001706B" w:rsidRPr="005F23BF" w:rsidRDefault="0001706B" w:rsidP="005F23BF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CEDBBDA" w14:textId="6298FF62" w:rsidR="006D2949" w:rsidRPr="00A858C2" w:rsidRDefault="00BF1CD9" w:rsidP="00372F1D">
            <w:pPr>
              <w:tabs>
                <w:tab w:val="left" w:pos="1440"/>
              </w:tabs>
              <w:jc w:val="right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4C4F725C" wp14:editId="72AED369">
                  <wp:simplePos x="0" y="0"/>
                  <wp:positionH relativeFrom="column">
                    <wp:posOffset>-21949</wp:posOffset>
                  </wp:positionH>
                  <wp:positionV relativeFrom="paragraph">
                    <wp:posOffset>217335</wp:posOffset>
                  </wp:positionV>
                  <wp:extent cx="891540" cy="846455"/>
                  <wp:effectExtent l="0" t="0" r="381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22</w:t>
            </w:r>
            <w:r>
              <w:br/>
            </w:r>
            <w:r>
              <w:br/>
            </w:r>
          </w:p>
          <w:p w14:paraId="4806A4DA" w14:textId="103AD05F" w:rsidR="00A858C2" w:rsidRPr="00A858C2" w:rsidRDefault="00BF1CD9" w:rsidP="00A858C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78A55E74" wp14:editId="37F15C01">
                  <wp:simplePos x="0" y="0"/>
                  <wp:positionH relativeFrom="column">
                    <wp:posOffset>201239</wp:posOffset>
                  </wp:positionH>
                  <wp:positionV relativeFrom="paragraph">
                    <wp:posOffset>51104</wp:posOffset>
                  </wp:positionV>
                  <wp:extent cx="519454" cy="636065"/>
                  <wp:effectExtent l="0" t="0" r="0" b="0"/>
                  <wp:wrapNone/>
                  <wp:docPr id="288" name="Picture 288" descr="Bubble wrap prints of a corn cob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bble wrap prints of a corn cob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" t="2568" r="52333" b="2617"/>
                          <a:stretch/>
                        </pic:blipFill>
                        <pic:spPr bwMode="auto">
                          <a:xfrm>
                            <a:off x="0" y="0"/>
                            <a:ext cx="519454" cy="6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EA56F0A" w14:textId="0CCFF4DE" w:rsidR="00DD76F7" w:rsidRDefault="002E0799" w:rsidP="002E0799">
            <w:pPr>
              <w:tabs>
                <w:tab w:val="right" w:pos="1417"/>
              </w:tabs>
            </w:pPr>
            <w:r>
              <w:tab/>
            </w:r>
            <w:r w:rsidR="00BF1CD9">
              <w:t>23</w:t>
            </w:r>
          </w:p>
          <w:p w14:paraId="18D8AE01" w14:textId="7FE2F3C5" w:rsidR="002E0799" w:rsidRPr="00B154EF" w:rsidRDefault="00BF1CD9" w:rsidP="002E0799">
            <w:pPr>
              <w:tabs>
                <w:tab w:val="center" w:pos="708"/>
              </w:tabs>
              <w:rPr>
                <w:b/>
                <w:bCs/>
                <w:color w:val="FF0000"/>
                <w:sz w:val="16"/>
                <w:szCs w:val="16"/>
              </w:rPr>
            </w:pPr>
            <w:r w:rsidRPr="00B154EF">
              <w:rPr>
                <w:b/>
                <w:bCs/>
                <w:color w:val="FF0000"/>
                <w:sz w:val="16"/>
                <w:szCs w:val="16"/>
              </w:rPr>
              <w:t>Parents Night Out</w:t>
            </w:r>
          </w:p>
          <w:p w14:paraId="0A97F75A" w14:textId="33934584" w:rsidR="002E0799" w:rsidRPr="002E0799" w:rsidRDefault="00BF1CD9" w:rsidP="002E079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33DEA29C" wp14:editId="41636BC1">
                  <wp:simplePos x="0" y="0"/>
                  <wp:positionH relativeFrom="column">
                    <wp:posOffset>-497</wp:posOffset>
                  </wp:positionH>
                  <wp:positionV relativeFrom="paragraph">
                    <wp:posOffset>3285</wp:posOffset>
                  </wp:positionV>
                  <wp:extent cx="899795" cy="64897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2DE0F781" w14:textId="7772CB5D" w:rsidR="00DD76F7" w:rsidRPr="0001706B" w:rsidRDefault="00264778" w:rsidP="00DD76F7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  <w:r w:rsidRPr="0001706B">
              <w:rPr>
                <w:color w:val="FFFFFF" w:themeColor="background1"/>
                <w:sz w:val="12"/>
                <w:szCs w:val="10"/>
                <w:u w:val="single"/>
              </w:rPr>
              <w:t>Infants theme:</w:t>
            </w:r>
          </w:p>
          <w:p w14:paraId="5672AC8C" w14:textId="27BA41CC" w:rsidR="00264778" w:rsidRPr="0001706B" w:rsidRDefault="00C613CB" w:rsidP="00C613CB">
            <w:pPr>
              <w:jc w:val="center"/>
              <w:rPr>
                <w:color w:val="FFFFFF" w:themeColor="background1"/>
                <w:sz w:val="12"/>
                <w:szCs w:val="10"/>
              </w:rPr>
            </w:pPr>
            <w:r>
              <w:rPr>
                <w:color w:val="FFFFFF" w:themeColor="background1"/>
                <w:sz w:val="12"/>
                <w:szCs w:val="10"/>
              </w:rPr>
              <w:t>Bubbles, Mud and Puddles</w:t>
            </w:r>
          </w:p>
          <w:p w14:paraId="3D51D21B" w14:textId="77777777" w:rsidR="00264778" w:rsidRPr="0001706B" w:rsidRDefault="00264778" w:rsidP="00264778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  <w:proofErr w:type="gramStart"/>
            <w:r w:rsidRPr="0001706B">
              <w:rPr>
                <w:color w:val="FFFFFF" w:themeColor="background1"/>
                <w:sz w:val="12"/>
                <w:szCs w:val="10"/>
                <w:u w:val="single"/>
              </w:rPr>
              <w:t>Toddlers</w:t>
            </w:r>
            <w:proofErr w:type="gramEnd"/>
            <w:r w:rsidRPr="0001706B">
              <w:rPr>
                <w:color w:val="FFFFFF" w:themeColor="background1"/>
                <w:sz w:val="12"/>
                <w:szCs w:val="10"/>
                <w:u w:val="single"/>
              </w:rPr>
              <w:t xml:space="preserve"> theme:</w:t>
            </w:r>
          </w:p>
          <w:p w14:paraId="02F8FBBC" w14:textId="08579E9A" w:rsidR="00264778" w:rsidRPr="0001706B" w:rsidRDefault="00C613CB" w:rsidP="00264778">
            <w:pPr>
              <w:jc w:val="center"/>
              <w:rPr>
                <w:color w:val="FFFFFF" w:themeColor="background1"/>
                <w:sz w:val="12"/>
                <w:szCs w:val="10"/>
              </w:rPr>
            </w:pPr>
            <w:r>
              <w:rPr>
                <w:color w:val="FFFFFF" w:themeColor="background1"/>
                <w:sz w:val="12"/>
                <w:szCs w:val="10"/>
              </w:rPr>
              <w:t>Construction</w:t>
            </w:r>
          </w:p>
        </w:tc>
      </w:tr>
      <w:tr w:rsidR="00372F1D" w14:paraId="5695907B" w14:textId="77777777" w:rsidTr="0001706B">
        <w:trPr>
          <w:trHeight w:hRule="exact" w:val="711"/>
        </w:trPr>
        <w:tc>
          <w:tcPr>
            <w:tcW w:w="10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75821842" w14:textId="5645B0C8" w:rsidR="00DD76F7" w:rsidRPr="00495699" w:rsidRDefault="00DD76F7" w:rsidP="00B154EF">
            <w:pPr>
              <w:jc w:val="center"/>
            </w:pPr>
          </w:p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F76678" w14:textId="31D79766" w:rsidR="00DD76F7" w:rsidRDefault="00B154EF" w:rsidP="00B154EF">
            <w:pPr>
              <w:jc w:val="center"/>
            </w:pPr>
            <w:r>
              <w:t>Fingerprint Lady Bugs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BDEAB0" w14:textId="7E68C205" w:rsidR="00DD76F7" w:rsidRDefault="00DD76F7" w:rsidP="00DD76F7">
            <w:pPr>
              <w:jc w:val="center"/>
            </w:pPr>
          </w:p>
          <w:p w14:paraId="2D22BB7F" w14:textId="36D7E76B" w:rsidR="00A858C2" w:rsidRPr="00A858C2" w:rsidRDefault="00A858C2" w:rsidP="00A858C2">
            <w:pPr>
              <w:jc w:val="center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87FCFEE" w14:textId="20891C83" w:rsidR="00DD76F7" w:rsidRDefault="00DD76F7" w:rsidP="00DD76F7">
            <w:pPr>
              <w:jc w:val="center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6976F7" w14:textId="2AA32E1E" w:rsidR="00DD76F7" w:rsidRDefault="00DD76F7" w:rsidP="00DD76F7">
            <w:pPr>
              <w:jc w:val="center"/>
            </w:pPr>
          </w:p>
          <w:p w14:paraId="279995DC" w14:textId="77777777" w:rsidR="00A858C2" w:rsidRDefault="00A858C2" w:rsidP="00A858C2">
            <w:pPr>
              <w:tabs>
                <w:tab w:val="left" w:pos="1380"/>
              </w:tabs>
              <w:jc w:val="center"/>
              <w:rPr>
                <w:sz w:val="16"/>
                <w:szCs w:val="16"/>
              </w:rPr>
            </w:pPr>
          </w:p>
          <w:p w14:paraId="442468B2" w14:textId="228A3E80" w:rsidR="00A858C2" w:rsidRPr="00A858C2" w:rsidRDefault="00A858C2" w:rsidP="00A858C2">
            <w:pPr>
              <w:tabs>
                <w:tab w:val="left" w:pos="1380"/>
              </w:tabs>
              <w:jc w:val="center"/>
            </w:pPr>
          </w:p>
        </w:tc>
        <w:tc>
          <w:tcPr>
            <w:tcW w:w="163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36B9A2" w14:textId="2ED9305F" w:rsidR="00DD76F7" w:rsidRDefault="00DD76F7" w:rsidP="00DD76F7">
            <w:pPr>
              <w:jc w:val="center"/>
              <w:rPr>
                <w:noProof/>
              </w:rPr>
            </w:pP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5A1C3E2B" w14:textId="77777777" w:rsidR="00264778" w:rsidRPr="0001706B" w:rsidRDefault="00264778" w:rsidP="00DD76F7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  <w:r w:rsidRPr="0001706B">
              <w:rPr>
                <w:color w:val="FFFFFF" w:themeColor="background1"/>
                <w:sz w:val="12"/>
                <w:szCs w:val="10"/>
                <w:u w:val="single"/>
              </w:rPr>
              <w:t>Infants Songs</w:t>
            </w:r>
            <w:r w:rsidR="00876D98" w:rsidRPr="0001706B">
              <w:rPr>
                <w:color w:val="FFFFFF" w:themeColor="background1"/>
                <w:sz w:val="12"/>
                <w:szCs w:val="10"/>
                <w:u w:val="single"/>
              </w:rPr>
              <w:t xml:space="preserve"> &amp; Fingerplays:</w:t>
            </w:r>
          </w:p>
          <w:p w14:paraId="0A0E02FE" w14:textId="4ECD7B7F" w:rsidR="00876D98" w:rsidRPr="0001706B" w:rsidRDefault="00C613CB" w:rsidP="00DD76F7">
            <w:pPr>
              <w:jc w:val="center"/>
              <w:rPr>
                <w:sz w:val="12"/>
                <w:szCs w:val="10"/>
              </w:rPr>
            </w:pPr>
            <w:r>
              <w:rPr>
                <w:color w:val="FFFFFF" w:themeColor="background1"/>
                <w:sz w:val="12"/>
                <w:szCs w:val="10"/>
              </w:rPr>
              <w:t>Five Little Ducks</w:t>
            </w:r>
          </w:p>
        </w:tc>
      </w:tr>
      <w:tr w:rsidR="00372F1D" w14:paraId="53E2F25E" w14:textId="77777777" w:rsidTr="00ED407F">
        <w:trPr>
          <w:trHeight w:val="1691"/>
        </w:trPr>
        <w:tc>
          <w:tcPr>
            <w:tcW w:w="10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42D4A017" w14:textId="3491B6D0" w:rsidR="00DD76F7" w:rsidRDefault="00DD76F7" w:rsidP="00DD76F7">
            <w:pPr>
              <w:pStyle w:val="Dates"/>
              <w:jc w:val="center"/>
            </w:pPr>
            <w:bookmarkStart w:id="0" w:name="_Hlk60295695"/>
          </w:p>
        </w:tc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C63F1B7" w14:textId="169EBF15" w:rsidR="00A858C2" w:rsidRPr="00B154EF" w:rsidRDefault="00B154EF" w:rsidP="00B154EF">
            <w:pPr>
              <w:jc w:val="right"/>
            </w:pPr>
            <w:r w:rsidRPr="00B154EF">
              <w:t>26</w:t>
            </w:r>
          </w:p>
          <w:p w14:paraId="6572833C" w14:textId="6BCE319E" w:rsidR="00A858C2" w:rsidRDefault="009346BC" w:rsidP="00A858C2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770880" behindDoc="1" locked="0" layoutInCell="1" allowOverlap="1" wp14:anchorId="6C28889B" wp14:editId="672547E0">
                  <wp:simplePos x="0" y="0"/>
                  <wp:positionH relativeFrom="column">
                    <wp:posOffset>20679</wp:posOffset>
                  </wp:positionH>
                  <wp:positionV relativeFrom="paragraph">
                    <wp:posOffset>31198</wp:posOffset>
                  </wp:positionV>
                  <wp:extent cx="834390" cy="469265"/>
                  <wp:effectExtent l="0" t="0" r="3810" b="6985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A23861" w14:textId="6653843B" w:rsidR="009346BC" w:rsidRDefault="009346BC" w:rsidP="00A858C2">
            <w:pPr>
              <w:jc w:val="center"/>
              <w:rPr>
                <w:sz w:val="12"/>
                <w:szCs w:val="12"/>
              </w:rPr>
            </w:pPr>
          </w:p>
          <w:p w14:paraId="2AD161BC" w14:textId="4A7504FD" w:rsidR="009346BC" w:rsidRDefault="009346BC" w:rsidP="00A858C2">
            <w:pPr>
              <w:jc w:val="center"/>
              <w:rPr>
                <w:sz w:val="12"/>
                <w:szCs w:val="12"/>
              </w:rPr>
            </w:pPr>
          </w:p>
          <w:p w14:paraId="1DF71465" w14:textId="0405B5DF" w:rsidR="009346BC" w:rsidRDefault="009346BC" w:rsidP="00A858C2">
            <w:pPr>
              <w:jc w:val="center"/>
              <w:rPr>
                <w:sz w:val="12"/>
                <w:szCs w:val="12"/>
              </w:rPr>
            </w:pPr>
          </w:p>
          <w:p w14:paraId="74D8DCB8" w14:textId="3E986EDD" w:rsidR="009346BC" w:rsidRDefault="009346BC" w:rsidP="00A858C2">
            <w:pPr>
              <w:jc w:val="center"/>
              <w:rPr>
                <w:sz w:val="12"/>
                <w:szCs w:val="12"/>
              </w:rPr>
            </w:pPr>
          </w:p>
          <w:p w14:paraId="78E1DD0A" w14:textId="14FA7367" w:rsidR="009346BC" w:rsidRDefault="009346BC" w:rsidP="00A858C2">
            <w:pPr>
              <w:jc w:val="center"/>
              <w:rPr>
                <w:sz w:val="12"/>
                <w:szCs w:val="12"/>
              </w:rPr>
            </w:pPr>
          </w:p>
          <w:p w14:paraId="1F2FD514" w14:textId="148568BE" w:rsidR="009346BC" w:rsidRDefault="009346BC" w:rsidP="00A858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Jumping Frog Activity</w:t>
            </w:r>
          </w:p>
          <w:p w14:paraId="720E7149" w14:textId="1C7353F4" w:rsidR="00A858C2" w:rsidRPr="00A858C2" w:rsidRDefault="00A858C2" w:rsidP="00A858C2">
            <w:pPr>
              <w:jc w:val="center"/>
            </w:pPr>
            <w:r w:rsidRPr="00A858C2">
              <w:rPr>
                <w:sz w:val="12"/>
                <w:szCs w:val="12"/>
              </w:rPr>
              <w:t>Toddlers</w:t>
            </w:r>
            <w:r w:rsidR="009346BC">
              <w:rPr>
                <w:sz w:val="12"/>
                <w:szCs w:val="12"/>
              </w:rPr>
              <w:t xml:space="preserve"> &amp; PS2-PS3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CDB550C" w14:textId="075CC066" w:rsidR="0001706B" w:rsidRDefault="0001706B" w:rsidP="0001706B">
            <w:pPr>
              <w:pStyle w:val="Dates"/>
              <w:tabs>
                <w:tab w:val="center" w:pos="702"/>
                <w:tab w:val="right" w:pos="1404"/>
              </w:tabs>
              <w:jc w:val="left"/>
            </w:pPr>
            <w:r>
              <w:tab/>
            </w:r>
            <w:r w:rsidR="009346BC">
              <w:t>PK</w:t>
            </w:r>
            <w:r>
              <w:tab/>
              <w:t>2</w:t>
            </w:r>
            <w:r w:rsidR="00BF1CD9">
              <w:t>7</w:t>
            </w:r>
          </w:p>
          <w:p w14:paraId="01ACAE5D" w14:textId="211DE036" w:rsidR="00DD76F7" w:rsidRDefault="009346BC" w:rsidP="009D5E70">
            <w:pPr>
              <w:pStyle w:val="Dates"/>
              <w:tabs>
                <w:tab w:val="center" w:pos="702"/>
                <w:tab w:val="right" w:pos="1404"/>
              </w:tabs>
              <w:jc w:val="left"/>
              <w:rPr>
                <w:sz w:val="12"/>
                <w:szCs w:val="12"/>
              </w:rPr>
            </w:pPr>
            <w:r>
              <w:rPr>
                <w:noProof/>
              </w:rPr>
              <w:t>Butterfly Maze</w:t>
            </w:r>
          </w:p>
          <w:p w14:paraId="2F1D030B" w14:textId="0366FDA9" w:rsidR="0001706B" w:rsidRPr="0001706B" w:rsidRDefault="009346BC" w:rsidP="000170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6B8D7009" wp14:editId="606830DA">
                  <wp:simplePos x="0" y="0"/>
                  <wp:positionH relativeFrom="column">
                    <wp:posOffset>170456</wp:posOffset>
                  </wp:positionH>
                  <wp:positionV relativeFrom="paragraph">
                    <wp:posOffset>25318</wp:posOffset>
                  </wp:positionV>
                  <wp:extent cx="596348" cy="774318"/>
                  <wp:effectExtent l="0" t="0" r="0" b="6985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7" cy="7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6F29E5F" w14:textId="6FED3406" w:rsidR="00DD76F7" w:rsidRDefault="00B154EF" w:rsidP="00CB7E7B">
            <w:pPr>
              <w:pStyle w:val="Dates"/>
              <w:tabs>
                <w:tab w:val="center" w:pos="666"/>
                <w:tab w:val="right" w:pos="1333"/>
              </w:tabs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11E2B318" wp14:editId="4AF09EDA">
                  <wp:simplePos x="0" y="0"/>
                  <wp:positionH relativeFrom="column">
                    <wp:posOffset>-7261</wp:posOffset>
                  </wp:positionH>
                  <wp:positionV relativeFrom="paragraph">
                    <wp:posOffset>54969</wp:posOffset>
                  </wp:positionV>
                  <wp:extent cx="1016562" cy="572494"/>
                  <wp:effectExtent l="0" t="0" r="0" b="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62" cy="5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8C2" w:rsidRPr="00A858C2">
              <w:rPr>
                <w:sz w:val="12"/>
                <w:szCs w:val="12"/>
              </w:rPr>
              <w:t xml:space="preserve"> </w:t>
            </w:r>
            <w:r w:rsidR="00CB7E7B" w:rsidRPr="00CB7E7B">
              <w:t>2</w:t>
            </w:r>
            <w:r w:rsidR="00BF1CD9">
              <w:t>8</w:t>
            </w:r>
          </w:p>
          <w:p w14:paraId="611A0304" w14:textId="6F60CEDF" w:rsidR="00A858C2" w:rsidRDefault="00A858C2" w:rsidP="00A858C2">
            <w:pPr>
              <w:rPr>
                <w:color w:val="595959" w:themeColor="text1" w:themeTint="A6"/>
              </w:rPr>
            </w:pPr>
          </w:p>
          <w:p w14:paraId="06AA3D00" w14:textId="075AE839" w:rsidR="00A858C2" w:rsidRDefault="00A858C2" w:rsidP="00A858C2">
            <w:pPr>
              <w:tabs>
                <w:tab w:val="left" w:pos="1248"/>
              </w:tabs>
            </w:pPr>
            <w:r>
              <w:t xml:space="preserve">                 </w:t>
            </w:r>
          </w:p>
          <w:p w14:paraId="402BF88B" w14:textId="77777777" w:rsidR="00A858C2" w:rsidRPr="00A858C2" w:rsidRDefault="00A858C2" w:rsidP="00A858C2"/>
          <w:p w14:paraId="070A8ADA" w14:textId="4F06C802" w:rsidR="00A858C2" w:rsidRPr="00A858C2" w:rsidRDefault="00B154EF" w:rsidP="00A858C2">
            <w:pPr>
              <w:jc w:val="center"/>
            </w:pPr>
            <w:proofErr w:type="gramStart"/>
            <w:r>
              <w:t>Super Hero</w:t>
            </w:r>
            <w:proofErr w:type="gramEnd"/>
            <w:r>
              <w:t xml:space="preserve"> Day!</w:t>
            </w:r>
            <w:r>
              <w:br/>
            </w:r>
            <w:r w:rsidRPr="009346BC">
              <w:rPr>
                <w:sz w:val="14"/>
                <w:szCs w:val="14"/>
              </w:rPr>
              <w:t xml:space="preserve">Wear your </w:t>
            </w:r>
            <w:r w:rsidR="009346BC" w:rsidRPr="009346BC">
              <w:rPr>
                <w:sz w:val="14"/>
                <w:szCs w:val="14"/>
              </w:rPr>
              <w:t>Super Hero Shirt Today</w:t>
            </w:r>
            <w:r>
              <w:br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C05FEB8" w14:textId="29AFCC44" w:rsidR="00DD76F7" w:rsidRDefault="009346BC" w:rsidP="009D5E70">
            <w:pPr>
              <w:pStyle w:val="Dates"/>
              <w:tabs>
                <w:tab w:val="center" w:pos="601"/>
                <w:tab w:val="right" w:pos="1202"/>
                <w:tab w:val="right" w:pos="1404"/>
              </w:tabs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Ants on a Log</w:t>
            </w:r>
            <w:r w:rsidR="009D5E70" w:rsidRPr="009D5E70">
              <w:rPr>
                <w:sz w:val="14"/>
                <w:szCs w:val="14"/>
              </w:rPr>
              <w:tab/>
            </w:r>
            <w:r w:rsidR="009D5E70">
              <w:tab/>
            </w:r>
            <w:r w:rsidR="00CB7E7B">
              <w:t>2</w:t>
            </w:r>
            <w:r w:rsidR="00BF1CD9">
              <w:t>9</w:t>
            </w:r>
          </w:p>
          <w:p w14:paraId="546154E6" w14:textId="559EA57E" w:rsidR="009D5E70" w:rsidRDefault="009346BC" w:rsidP="009D5E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0D8326DC" wp14:editId="4F2DE8C6">
                  <wp:simplePos x="0" y="0"/>
                  <wp:positionH relativeFrom="column">
                    <wp:posOffset>6323</wp:posOffset>
                  </wp:positionH>
                  <wp:positionV relativeFrom="paragraph">
                    <wp:posOffset>54527</wp:posOffset>
                  </wp:positionV>
                  <wp:extent cx="891540" cy="594360"/>
                  <wp:effectExtent l="0" t="0" r="3810" b="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626C0" w14:textId="1DD1413B" w:rsidR="009D5E70" w:rsidRPr="009D5E70" w:rsidRDefault="009D5E70" w:rsidP="009D5E70"/>
          <w:p w14:paraId="2A7B37F0" w14:textId="00ED65EE" w:rsidR="009D5E70" w:rsidRDefault="009D5E70" w:rsidP="009D5E70"/>
          <w:p w14:paraId="14712E01" w14:textId="260E9129" w:rsidR="009D5E70" w:rsidRDefault="009D5E70" w:rsidP="009D5E70"/>
          <w:p w14:paraId="3A7D761B" w14:textId="2787C907" w:rsidR="009D5E70" w:rsidRPr="009D5E70" w:rsidRDefault="009D5E70" w:rsidP="009D5E70">
            <w:pPr>
              <w:jc w:val="center"/>
              <w:rPr>
                <w:b/>
                <w:bCs/>
                <w:sz w:val="16"/>
                <w:szCs w:val="16"/>
              </w:rPr>
            </w:pPr>
            <w:r w:rsidRPr="009D5E70">
              <w:rPr>
                <w:b/>
                <w:bCs/>
                <w:color w:val="FFC000"/>
                <w:sz w:val="16"/>
                <w:szCs w:val="16"/>
              </w:rPr>
              <w:t>APK</w:t>
            </w:r>
            <w:r w:rsidR="009346BC">
              <w:rPr>
                <w:b/>
                <w:bCs/>
                <w:color w:val="FFC000"/>
                <w:sz w:val="16"/>
                <w:szCs w:val="16"/>
              </w:rPr>
              <w:br/>
            </w:r>
            <w:r w:rsidR="009346BC" w:rsidRPr="009346BC">
              <w:rPr>
                <w:b/>
                <w:bCs/>
                <w:color w:val="B9E7FC" w:themeColor="accent6" w:themeTint="66"/>
                <w:sz w:val="16"/>
                <w:szCs w:val="16"/>
              </w:rPr>
              <w:t>(Sun-butter used)</w:t>
            </w:r>
          </w:p>
        </w:tc>
        <w:tc>
          <w:tcPr>
            <w:tcW w:w="163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28BA2E" w14:textId="2F6782F8" w:rsidR="00DD76F7" w:rsidRDefault="00BF1CD9" w:rsidP="00ED407F">
            <w:pPr>
              <w:pStyle w:val="Dates"/>
              <w:tabs>
                <w:tab w:val="left" w:pos="204"/>
                <w:tab w:val="center" w:pos="707"/>
                <w:tab w:val="right" w:pos="1417"/>
              </w:tabs>
              <w:jc w:val="left"/>
              <w:rPr>
                <w:color w:val="404040" w:themeColor="text1" w:themeTint="BF"/>
              </w:rPr>
            </w:pPr>
            <w:r>
              <w:rPr>
                <w:noProof/>
                <w:color w:val="404040" w:themeColor="text1" w:themeTint="BF"/>
              </w:rPr>
              <w:drawing>
                <wp:anchor distT="0" distB="0" distL="114300" distR="114300" simplePos="0" relativeHeight="251762688" behindDoc="1" locked="0" layoutInCell="1" allowOverlap="1" wp14:anchorId="7D2708D8" wp14:editId="5BC384F0">
                  <wp:simplePos x="0" y="0"/>
                  <wp:positionH relativeFrom="column">
                    <wp:posOffset>-8448</wp:posOffset>
                  </wp:positionH>
                  <wp:positionV relativeFrom="paragraph">
                    <wp:posOffset>66427</wp:posOffset>
                  </wp:positionV>
                  <wp:extent cx="899795" cy="604299"/>
                  <wp:effectExtent l="0" t="0" r="0" b="571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60" cy="60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407F">
              <w:rPr>
                <w:color w:val="404040" w:themeColor="text1" w:themeTint="BF"/>
              </w:rPr>
              <w:tab/>
            </w:r>
            <w:r w:rsidR="00ED407F">
              <w:rPr>
                <w:color w:val="404040" w:themeColor="text1" w:themeTint="BF"/>
              </w:rPr>
              <w:tab/>
            </w:r>
            <w:r w:rsidR="00ED407F">
              <w:rPr>
                <w:color w:val="404040" w:themeColor="text1" w:themeTint="BF"/>
              </w:rPr>
              <w:tab/>
            </w:r>
            <w:r>
              <w:rPr>
                <w:color w:val="404040" w:themeColor="text1" w:themeTint="BF"/>
              </w:rPr>
              <w:t>30</w:t>
            </w:r>
          </w:p>
          <w:p w14:paraId="23B1F5D7" w14:textId="2FB41B0F" w:rsidR="00ED407F" w:rsidRPr="00ED407F" w:rsidRDefault="00ED407F" w:rsidP="00ED407F"/>
          <w:p w14:paraId="5B91838A" w14:textId="273B7796" w:rsidR="00ED407F" w:rsidRDefault="00ED407F" w:rsidP="00ED407F">
            <w:pPr>
              <w:rPr>
                <w:color w:val="404040" w:themeColor="text1" w:themeTint="BF"/>
              </w:rPr>
            </w:pPr>
          </w:p>
          <w:p w14:paraId="05BA0DF6" w14:textId="77777777" w:rsidR="00ED407F" w:rsidRDefault="00ED407F" w:rsidP="00ED407F">
            <w:pPr>
              <w:jc w:val="center"/>
            </w:pPr>
          </w:p>
          <w:p w14:paraId="7A28CA63" w14:textId="5888986C" w:rsidR="00ED407F" w:rsidRPr="00ED407F" w:rsidRDefault="00BF1CD9" w:rsidP="00ED407F">
            <w:pPr>
              <w:jc w:val="center"/>
            </w:pPr>
            <w:r>
              <w:t>New Parent Meet &amp; Greet</w:t>
            </w:r>
            <w:r w:rsidR="00B154EF">
              <w:br/>
              <w:t>10:00AM</w:t>
            </w:r>
          </w:p>
        </w:tc>
        <w:tc>
          <w:tcPr>
            <w:tcW w:w="1512" w:type="dxa"/>
            <w:tcBorders>
              <w:top w:val="single" w:sz="4" w:space="0" w:color="595959" w:themeColor="text1" w:themeTint="A6"/>
              <w:bottom w:val="nil"/>
            </w:tcBorders>
            <w:shd w:val="clear" w:color="auto" w:fill="297C52" w:themeFill="accent3" w:themeFillShade="BF"/>
          </w:tcPr>
          <w:p w14:paraId="39999433" w14:textId="77777777" w:rsidR="00C613CB" w:rsidRDefault="00876D98" w:rsidP="00C613CB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  <w:r w:rsidRPr="0001706B">
              <w:rPr>
                <w:color w:val="FFFFFF" w:themeColor="background1"/>
                <w:sz w:val="12"/>
                <w:szCs w:val="10"/>
                <w:u w:val="single"/>
              </w:rPr>
              <w:t>Toddlers Songs &amp; Fingerplays:</w:t>
            </w:r>
          </w:p>
          <w:p w14:paraId="0402E2DC" w14:textId="77777777" w:rsidR="00C613CB" w:rsidRDefault="00C613CB" w:rsidP="00C613CB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</w:p>
          <w:p w14:paraId="265EA235" w14:textId="6562153E" w:rsidR="00876D98" w:rsidRPr="00C613CB" w:rsidRDefault="00C613CB" w:rsidP="00C613CB">
            <w:pPr>
              <w:jc w:val="center"/>
              <w:rPr>
                <w:color w:val="FFFFFF" w:themeColor="background1"/>
                <w:sz w:val="12"/>
                <w:szCs w:val="10"/>
              </w:rPr>
            </w:pPr>
            <w:r w:rsidRPr="00C613CB">
              <w:rPr>
                <w:color w:val="FFFFFF" w:themeColor="background1"/>
                <w:sz w:val="12"/>
                <w:szCs w:val="10"/>
              </w:rPr>
              <w:t>The Dump Truck Song</w:t>
            </w:r>
            <w:r w:rsidRPr="00C613CB">
              <w:rPr>
                <w:color w:val="FFFFFF" w:themeColor="background1"/>
                <w:sz w:val="12"/>
                <w:szCs w:val="10"/>
              </w:rPr>
              <w:br/>
            </w:r>
          </w:p>
          <w:p w14:paraId="09E93D57" w14:textId="0F793520" w:rsidR="0001706B" w:rsidRPr="0001706B" w:rsidRDefault="0001706B" w:rsidP="00C613CB">
            <w:pPr>
              <w:pStyle w:val="ListParagraph"/>
              <w:jc w:val="center"/>
              <w:rPr>
                <w:color w:val="FFFFFF" w:themeColor="background1"/>
                <w:sz w:val="12"/>
                <w:szCs w:val="10"/>
              </w:rPr>
            </w:pPr>
          </w:p>
        </w:tc>
      </w:tr>
      <w:tr w:rsidR="00372F1D" w14:paraId="70CECF7F" w14:textId="77777777" w:rsidTr="00ED407F">
        <w:trPr>
          <w:trHeight w:hRule="exact" w:val="68"/>
        </w:trPr>
        <w:tc>
          <w:tcPr>
            <w:tcW w:w="10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4478F017" w14:textId="2204E9DF" w:rsidR="00DD76F7" w:rsidRDefault="00DD76F7" w:rsidP="00DD76F7"/>
        </w:tc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E9F8A6E" w14:textId="64A14828" w:rsidR="00215616" w:rsidRPr="00215616" w:rsidRDefault="00215616" w:rsidP="00215616">
            <w:pPr>
              <w:jc w:val="center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B4E915B" w14:textId="1A5A0924" w:rsidR="00252DF6" w:rsidRPr="00252DF6" w:rsidRDefault="00252DF6" w:rsidP="00252DF6">
            <w:pPr>
              <w:tabs>
                <w:tab w:val="left" w:pos="1452"/>
              </w:tabs>
              <w:jc w:val="center"/>
            </w:pPr>
          </w:p>
        </w:tc>
        <w:tc>
          <w:tcPr>
            <w:tcW w:w="180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6238992" w14:textId="0B1D5F0E" w:rsidR="00710E1C" w:rsidRPr="00710E1C" w:rsidRDefault="00710E1C" w:rsidP="00710E1C">
            <w:pPr>
              <w:jc w:val="center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7422092" w14:textId="00D45FAD" w:rsidR="00252DF6" w:rsidRPr="00252DF6" w:rsidRDefault="00252DF6" w:rsidP="00252DF6">
            <w:pPr>
              <w:tabs>
                <w:tab w:val="left" w:pos="1176"/>
              </w:tabs>
              <w:rPr>
                <w:sz w:val="14"/>
                <w:szCs w:val="14"/>
              </w:rPr>
            </w:pPr>
          </w:p>
        </w:tc>
        <w:tc>
          <w:tcPr>
            <w:tcW w:w="163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E40D75" w14:textId="6E671D2D" w:rsidR="00DD76F7" w:rsidRDefault="00DD76F7" w:rsidP="00DD76F7">
            <w:pPr>
              <w:tabs>
                <w:tab w:val="left" w:pos="336"/>
                <w:tab w:val="center" w:pos="707"/>
              </w:tabs>
            </w:pPr>
          </w:p>
        </w:tc>
        <w:tc>
          <w:tcPr>
            <w:tcW w:w="1512" w:type="dxa"/>
            <w:tcBorders>
              <w:top w:val="nil"/>
              <w:bottom w:val="single" w:sz="4" w:space="0" w:color="595959" w:themeColor="text1" w:themeTint="A6"/>
            </w:tcBorders>
            <w:shd w:val="clear" w:color="auto" w:fill="297C52" w:themeFill="accent3" w:themeFillShade="BF"/>
          </w:tcPr>
          <w:p w14:paraId="7D52E055" w14:textId="389A4691" w:rsidR="00DD76F7" w:rsidRPr="00876D98" w:rsidRDefault="00876D98" w:rsidP="00DD76F7">
            <w:pPr>
              <w:tabs>
                <w:tab w:val="left" w:pos="1176"/>
              </w:tabs>
              <w:jc w:val="center"/>
              <w:rPr>
                <w:color w:val="FFFFFF" w:themeColor="background1"/>
                <w:sz w:val="16"/>
                <w:szCs w:val="14"/>
              </w:rPr>
            </w:pPr>
            <w:r w:rsidRPr="00876D98">
              <w:rPr>
                <w:color w:val="FFFFFF" w:themeColor="background1"/>
                <w:sz w:val="16"/>
                <w:szCs w:val="14"/>
              </w:rPr>
              <w:t>-</w:t>
            </w:r>
            <w:r>
              <w:rPr>
                <w:color w:val="FFFFFF" w:themeColor="background1"/>
                <w:sz w:val="16"/>
                <w:szCs w:val="14"/>
              </w:rPr>
              <w:t xml:space="preserve"> “</w:t>
            </w:r>
            <w:r w:rsidRPr="00876D98">
              <w:rPr>
                <w:color w:val="FFFFFF" w:themeColor="background1"/>
                <w:sz w:val="16"/>
                <w:szCs w:val="14"/>
              </w:rPr>
              <w:t>Grow a Little Seed.</w:t>
            </w:r>
            <w:r>
              <w:rPr>
                <w:color w:val="FFFFFF" w:themeColor="background1"/>
                <w:sz w:val="16"/>
                <w:szCs w:val="14"/>
              </w:rPr>
              <w:t>”</w:t>
            </w:r>
          </w:p>
          <w:p w14:paraId="19230DA2" w14:textId="60B16C00" w:rsidR="00876D98" w:rsidRPr="005473C7" w:rsidRDefault="00876D98" w:rsidP="00DD76F7">
            <w:pPr>
              <w:tabs>
                <w:tab w:val="left" w:pos="1176"/>
              </w:tabs>
              <w:jc w:val="center"/>
              <w:rPr>
                <w:sz w:val="16"/>
                <w:szCs w:val="14"/>
              </w:rPr>
            </w:pPr>
            <w:r w:rsidRPr="00876D98">
              <w:rPr>
                <w:color w:val="FFFFFF" w:themeColor="background1"/>
                <w:sz w:val="16"/>
                <w:szCs w:val="14"/>
              </w:rPr>
              <w:t>-</w:t>
            </w:r>
            <w:r>
              <w:rPr>
                <w:color w:val="FFFFFF" w:themeColor="background1"/>
                <w:sz w:val="16"/>
                <w:szCs w:val="14"/>
              </w:rPr>
              <w:t xml:space="preserve"> “We P</w:t>
            </w:r>
            <w:r w:rsidRPr="00876D98">
              <w:rPr>
                <w:color w:val="FFFFFF" w:themeColor="background1"/>
                <w:sz w:val="16"/>
                <w:szCs w:val="14"/>
              </w:rPr>
              <w:t>lanted a Little Seed</w:t>
            </w:r>
            <w:r>
              <w:rPr>
                <w:color w:val="FFFFFF" w:themeColor="background1"/>
                <w:sz w:val="16"/>
                <w:szCs w:val="14"/>
              </w:rPr>
              <w:t>”</w:t>
            </w:r>
          </w:p>
        </w:tc>
      </w:tr>
    </w:tbl>
    <w:bookmarkEnd w:id="0"/>
    <w:p w14:paraId="2344FB5F" w14:textId="1D7D0ECF" w:rsidR="00661028" w:rsidRDefault="0055754C">
      <w:pPr>
        <w:pStyle w:val="NoSpacing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786A5E18" wp14:editId="76CFBFB4">
            <wp:simplePos x="0" y="0"/>
            <wp:positionH relativeFrom="column">
              <wp:posOffset>7469920</wp:posOffset>
            </wp:positionH>
            <wp:positionV relativeFrom="paragraph">
              <wp:posOffset>-3977723</wp:posOffset>
            </wp:positionV>
            <wp:extent cx="510540" cy="794385"/>
            <wp:effectExtent l="0" t="0" r="3810" b="5715"/>
            <wp:wrapNone/>
            <wp:docPr id="60" name="Picture 60" descr="Snips Snails and Kindergarten Tales: The World of Eric Carle: A  Kindergarten Author Study | Eric carle activities, Eric carle crafts, Eric  ca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ips Snails and Kindergarten Tales: The World of Eric Carle: A  Kindergarten Author Study | Eric carle activities, Eric carle crafts, Eric  carl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7" t="13417" r="21889" b="19500"/>
                    <a:stretch/>
                  </pic:blipFill>
                  <pic:spPr bwMode="auto">
                    <a:xfrm>
                      <a:off x="0" y="0"/>
                      <a:ext cx="5105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Highlights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00"/>
        <w:gridCol w:w="1800"/>
        <w:gridCol w:w="1800"/>
        <w:gridCol w:w="1800"/>
        <w:gridCol w:w="1800"/>
        <w:gridCol w:w="1800"/>
      </w:tblGrid>
      <w:tr w:rsidR="00661028" w14:paraId="2FC9504B" w14:textId="77777777" w:rsidTr="00CB7E7B">
        <w:trPr>
          <w:trHeight w:val="3456"/>
        </w:trPr>
        <w:tc>
          <w:tcPr>
            <w:tcW w:w="1800" w:type="dxa"/>
            <w:shd w:val="clear" w:color="auto" w:fill="9FD37C" w:themeFill="accent2" w:themeFillTint="99"/>
          </w:tcPr>
          <w:p w14:paraId="55EB19AF" w14:textId="2B79CF2C" w:rsidR="001F3938" w:rsidRPr="00DE56CD" w:rsidRDefault="0033731E" w:rsidP="001F3938">
            <w:pPr>
              <w:pStyle w:val="Events-Dark"/>
              <w:jc w:val="center"/>
              <w:rPr>
                <w:color w:val="FFFFFF" w:themeColor="background1"/>
                <w:sz w:val="28"/>
              </w:rPr>
            </w:pPr>
            <w:r w:rsidRPr="00DE56CD">
              <w:rPr>
                <w:noProof/>
                <w:color w:val="FFFFFF" w:themeColor="background1"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568BCEAA" wp14:editId="1AFA5866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591185</wp:posOffset>
                      </wp:positionV>
                      <wp:extent cx="1104900" cy="941070"/>
                      <wp:effectExtent l="19050" t="19050" r="1905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94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3CC02" w14:textId="167365A9" w:rsidR="0033731E" w:rsidRDefault="00BC6738" w:rsidP="003373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Accepting </w:t>
                                  </w:r>
                                  <w:r w:rsidR="00C613CB">
                                    <w:rPr>
                                      <w:noProof/>
                                    </w:rPr>
                                    <w:t>Responsibility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0FAFA0" wp14:editId="079232C0">
                                        <wp:extent cx="894080" cy="720090"/>
                                        <wp:effectExtent l="0" t="0" r="1270" b="381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837473B0-CC2E-450A-ABE3-18F120FF3D39}">
                                                      <a1611:picAttrSrcUrl xmlns:a1611="http://schemas.microsoft.com/office/drawing/2016/11/main" r:id="rId5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4080" cy="720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BCEAA" id="_x0000_s1027" type="#_x0000_t202" style="position:absolute;left:0;text-align:left;margin-left:-3.9pt;margin-top:46.55pt;width:87pt;height:74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" strokeweight="2.25pt">
                      <v:textbox>
                        <w:txbxContent>
                          <w:p w14:paraId="0CA3CC02" w14:textId="167365A9" w:rsidR="0033731E" w:rsidRDefault="00BC6738" w:rsidP="003373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Accepting </w:t>
                            </w:r>
                            <w:r w:rsidR="00C613CB">
                              <w:rPr>
                                <w:noProof/>
                              </w:rPr>
                              <w:t>Responsibility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FAFA0" wp14:editId="079232C0">
                                  <wp:extent cx="894080" cy="720090"/>
                                  <wp:effectExtent l="0" t="0" r="127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0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F3938" w:rsidRPr="00DE56CD">
              <w:rPr>
                <w:color w:val="FFFFFF" w:themeColor="background1"/>
                <w:sz w:val="28"/>
              </w:rPr>
              <w:t>Character Value</w:t>
            </w:r>
          </w:p>
          <w:p w14:paraId="5BC78900" w14:textId="77777777" w:rsidR="0033731E" w:rsidRDefault="0033731E" w:rsidP="0033731E">
            <w:pPr>
              <w:pStyle w:val="Events-Dark"/>
              <w:jc w:val="center"/>
              <w:rPr>
                <w:color w:val="FFFFFF" w:themeColor="background1"/>
                <w:sz w:val="28"/>
              </w:rPr>
            </w:pPr>
          </w:p>
          <w:p w14:paraId="6DA3F25D" w14:textId="77777777" w:rsidR="00DE56CD" w:rsidRPr="00DE56CD" w:rsidRDefault="00DE56CD" w:rsidP="00DE56CD"/>
          <w:p w14:paraId="741DB150" w14:textId="10DF9D58" w:rsidR="00DE56CD" w:rsidRPr="00DE56CD" w:rsidRDefault="00DE56CD" w:rsidP="00DE56CD">
            <w:pPr>
              <w:jc w:val="center"/>
            </w:pPr>
          </w:p>
        </w:tc>
        <w:tc>
          <w:tcPr>
            <w:tcW w:w="1800" w:type="dxa"/>
            <w:shd w:val="clear" w:color="auto" w:fill="297C52" w:themeFill="accent3" w:themeFillShade="BF"/>
          </w:tcPr>
          <w:p w14:paraId="322848EB" w14:textId="77777777" w:rsidR="00661028" w:rsidRPr="00ED4CD1" w:rsidRDefault="001F3938" w:rsidP="001F3938">
            <w:pPr>
              <w:pStyle w:val="Events"/>
              <w:jc w:val="center"/>
              <w:rPr>
                <w:sz w:val="24"/>
              </w:rPr>
            </w:pPr>
            <w:r w:rsidRPr="00ED4CD1">
              <w:rPr>
                <w:sz w:val="24"/>
              </w:rPr>
              <w:t>C.A.R.E.S. Letters of the Month</w:t>
            </w:r>
          </w:p>
          <w:p w14:paraId="4E8226C7" w14:textId="77777777" w:rsidR="00ED4CD1" w:rsidRDefault="00ED4CD1" w:rsidP="001F3938">
            <w:pPr>
              <w:pStyle w:val="Events"/>
              <w:jc w:val="center"/>
              <w:rPr>
                <w:sz w:val="22"/>
              </w:rPr>
            </w:pPr>
          </w:p>
          <w:p w14:paraId="72167E1A" w14:textId="74A142AC" w:rsidR="001F3938" w:rsidRPr="001F3938" w:rsidRDefault="00C613CB" w:rsidP="00ED4CD1">
            <w:pPr>
              <w:pStyle w:val="Events"/>
              <w:jc w:val="center"/>
              <w:rPr>
                <w:sz w:val="22"/>
              </w:rPr>
            </w:pPr>
            <w:proofErr w:type="spellStart"/>
            <w:r>
              <w:rPr>
                <w:sz w:val="48"/>
              </w:rPr>
              <w:t>Xx</w:t>
            </w:r>
            <w:proofErr w:type="spellEnd"/>
            <w:r w:rsidR="000E6512">
              <w:rPr>
                <w:sz w:val="48"/>
              </w:rPr>
              <w:t xml:space="preserve">, </w:t>
            </w:r>
            <w:proofErr w:type="spellStart"/>
            <w:r>
              <w:rPr>
                <w:sz w:val="48"/>
              </w:rPr>
              <w:t>Yy</w:t>
            </w:r>
            <w:proofErr w:type="spellEnd"/>
            <w:r w:rsidR="000E6512">
              <w:rPr>
                <w:sz w:val="48"/>
              </w:rPr>
              <w:t xml:space="preserve">, </w:t>
            </w:r>
            <w:proofErr w:type="spellStart"/>
            <w:r>
              <w:rPr>
                <w:sz w:val="48"/>
              </w:rPr>
              <w:t>Zz</w:t>
            </w:r>
            <w:proofErr w:type="spellEnd"/>
          </w:p>
        </w:tc>
        <w:tc>
          <w:tcPr>
            <w:tcW w:w="1800" w:type="dxa"/>
            <w:shd w:val="clear" w:color="auto" w:fill="9FD37C" w:themeFill="accent2" w:themeFillTint="99"/>
          </w:tcPr>
          <w:p w14:paraId="772E7722" w14:textId="5D412B92" w:rsidR="00661028" w:rsidRDefault="001F3938" w:rsidP="001F3938">
            <w:pPr>
              <w:pStyle w:val="Events-Dark"/>
              <w:jc w:val="center"/>
              <w:rPr>
                <w:noProof/>
              </w:rPr>
            </w:pPr>
            <w:r w:rsidRPr="00ED4CD1">
              <w:rPr>
                <w:color w:val="FFFFFF" w:themeColor="background1"/>
                <w:sz w:val="24"/>
              </w:rPr>
              <w:t>C.A.R.E.S. Book of the Mon</w:t>
            </w:r>
            <w:r w:rsidR="00BF2BFC">
              <w:rPr>
                <w:color w:val="FFFFFF" w:themeColor="background1"/>
                <w:sz w:val="24"/>
              </w:rPr>
              <w:t>th</w:t>
            </w:r>
          </w:p>
          <w:p w14:paraId="635DBA9F" w14:textId="27E1648D" w:rsidR="0033731E" w:rsidRDefault="00C613CB" w:rsidP="003373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B2E19" wp14:editId="111E0C36">
                  <wp:extent cx="760730" cy="53721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36556" w14:textId="77777777" w:rsidR="00CB7E7B" w:rsidRDefault="00CB7E7B" w:rsidP="00CB7E7B">
            <w:pPr>
              <w:jc w:val="center"/>
              <w:rPr>
                <w:sz w:val="16"/>
                <w:szCs w:val="16"/>
              </w:rPr>
            </w:pPr>
            <w:r w:rsidRPr="00CB7E7B">
              <w:rPr>
                <w:sz w:val="16"/>
                <w:szCs w:val="16"/>
              </w:rPr>
              <w:t>Author of the Month:</w:t>
            </w:r>
          </w:p>
          <w:p w14:paraId="63F0952B" w14:textId="7F43B3CD" w:rsidR="00CB7E7B" w:rsidRPr="00CB7E7B" w:rsidRDefault="00C613CB" w:rsidP="00CB7E7B">
            <w:pPr>
              <w:jc w:val="center"/>
            </w:pPr>
            <w:r>
              <w:t>Eric Carle</w:t>
            </w:r>
          </w:p>
        </w:tc>
        <w:tc>
          <w:tcPr>
            <w:tcW w:w="1800" w:type="dxa"/>
            <w:shd w:val="clear" w:color="auto" w:fill="297C52" w:themeFill="accent3" w:themeFillShade="BF"/>
          </w:tcPr>
          <w:p w14:paraId="1F9777DA" w14:textId="77777777" w:rsidR="00661028" w:rsidRPr="00ED4CD1" w:rsidRDefault="001F3938" w:rsidP="001F3938">
            <w:pPr>
              <w:pStyle w:val="Events"/>
              <w:jc w:val="center"/>
              <w:rPr>
                <w:sz w:val="24"/>
              </w:rPr>
            </w:pPr>
            <w:r w:rsidRPr="00ED4CD1">
              <w:rPr>
                <w:sz w:val="24"/>
              </w:rPr>
              <w:t>C.A.R.E.S. Spanish Vocabulary</w:t>
            </w:r>
          </w:p>
          <w:p w14:paraId="10DDA8E2" w14:textId="77777777" w:rsidR="00ED4CD1" w:rsidRDefault="00ED4CD1" w:rsidP="001F3938">
            <w:pPr>
              <w:pStyle w:val="Events"/>
              <w:jc w:val="center"/>
              <w:rPr>
                <w:sz w:val="20"/>
              </w:rPr>
            </w:pPr>
          </w:p>
          <w:p w14:paraId="722F2DB7" w14:textId="27BA76DE" w:rsidR="00BC6738" w:rsidRPr="000C417A" w:rsidRDefault="00BC6738" w:rsidP="00BC6738">
            <w:pPr>
              <w:pStyle w:val="Events"/>
              <w:rPr>
                <w:sz w:val="20"/>
              </w:rPr>
            </w:pPr>
          </w:p>
          <w:p w14:paraId="3F5C973F" w14:textId="3026DF2D" w:rsidR="000C417A" w:rsidRPr="000C417A" w:rsidRDefault="00BC6738" w:rsidP="00EF67B2">
            <w:pPr>
              <w:pStyle w:val="Events"/>
              <w:rPr>
                <w:sz w:val="20"/>
              </w:rPr>
            </w:pPr>
            <w:r>
              <w:rPr>
                <w:sz w:val="20"/>
              </w:rPr>
              <w:t xml:space="preserve">Insect: </w:t>
            </w:r>
            <w:proofErr w:type="spellStart"/>
            <w:r>
              <w:rPr>
                <w:sz w:val="20"/>
              </w:rPr>
              <w:t>Insecto</w:t>
            </w:r>
            <w:proofErr w:type="spellEnd"/>
            <w:r>
              <w:rPr>
                <w:sz w:val="20"/>
              </w:rPr>
              <w:br/>
              <w:t xml:space="preserve">Bee: La </w:t>
            </w:r>
            <w:proofErr w:type="spellStart"/>
            <w:r>
              <w:rPr>
                <w:sz w:val="20"/>
              </w:rPr>
              <w:t>Abeja</w:t>
            </w:r>
            <w:proofErr w:type="spellEnd"/>
            <w:r>
              <w:rPr>
                <w:sz w:val="20"/>
              </w:rPr>
              <w:br/>
              <w:t>Butterfly: La Mariposa</w:t>
            </w:r>
            <w:r>
              <w:rPr>
                <w:sz w:val="20"/>
              </w:rPr>
              <w:br/>
              <w:t>Frog: La Rana</w:t>
            </w:r>
          </w:p>
        </w:tc>
        <w:tc>
          <w:tcPr>
            <w:tcW w:w="1800" w:type="dxa"/>
            <w:shd w:val="clear" w:color="auto" w:fill="9FD37C" w:themeFill="accent2" w:themeFillTint="99"/>
          </w:tcPr>
          <w:p w14:paraId="0FBF837B" w14:textId="57BCAC48" w:rsidR="00661028" w:rsidRDefault="00BC6738" w:rsidP="001F3938">
            <w:pPr>
              <w:pStyle w:val="Events-Dark"/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C.A.R.E.S.</w:t>
            </w:r>
            <w:r>
              <w:rPr>
                <w:color w:val="FFFFFF" w:themeColor="background1"/>
                <w:sz w:val="24"/>
              </w:rPr>
              <w:br/>
            </w:r>
            <w:r w:rsidR="00CB7E7B">
              <w:rPr>
                <w:color w:val="FFFFFF" w:themeColor="background1"/>
                <w:sz w:val="24"/>
              </w:rPr>
              <w:t>Themes:</w:t>
            </w:r>
          </w:p>
          <w:p w14:paraId="7C2A2816" w14:textId="7850BD57" w:rsidR="00BC6738" w:rsidRDefault="00BC6738" w:rsidP="001F3938">
            <w:pPr>
              <w:pStyle w:val="Events-Dark"/>
              <w:jc w:val="center"/>
              <w:rPr>
                <w:color w:val="FFFFFF" w:themeColor="background1"/>
                <w:sz w:val="24"/>
              </w:rPr>
            </w:pPr>
          </w:p>
          <w:p w14:paraId="4C7C9B6E" w14:textId="77777777" w:rsidR="00BC6738" w:rsidRDefault="00BC6738" w:rsidP="001F3938">
            <w:pPr>
              <w:pStyle w:val="Events-Dark"/>
              <w:jc w:val="center"/>
              <w:rPr>
                <w:color w:val="FFFFFF" w:themeColor="background1"/>
                <w:sz w:val="24"/>
              </w:rPr>
            </w:pPr>
          </w:p>
          <w:p w14:paraId="2B8B0FF2" w14:textId="6167FC15" w:rsidR="00CB7E7B" w:rsidRPr="00CB7E7B" w:rsidRDefault="00BC6738" w:rsidP="00CB7E7B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Insects</w:t>
            </w:r>
          </w:p>
          <w:p w14:paraId="1CC7FC1D" w14:textId="0E408120" w:rsidR="00232D1E" w:rsidRPr="00232D1E" w:rsidRDefault="00232D1E" w:rsidP="00232D1E"/>
          <w:p w14:paraId="3CAC9F04" w14:textId="0D955F74" w:rsidR="00232D1E" w:rsidRPr="00232D1E" w:rsidRDefault="00232D1E" w:rsidP="00232D1E"/>
          <w:p w14:paraId="25969A4C" w14:textId="486D88FB" w:rsidR="00232D1E" w:rsidRDefault="00232D1E" w:rsidP="00232D1E">
            <w:pPr>
              <w:rPr>
                <w:b/>
                <w:color w:val="FFFFFF" w:themeColor="background1"/>
                <w:sz w:val="24"/>
              </w:rPr>
            </w:pPr>
          </w:p>
          <w:p w14:paraId="5E232978" w14:textId="267B8413" w:rsidR="00232D1E" w:rsidRPr="00232D1E" w:rsidRDefault="00232D1E" w:rsidP="00232D1E">
            <w:pPr>
              <w:jc w:val="center"/>
            </w:pPr>
          </w:p>
        </w:tc>
        <w:tc>
          <w:tcPr>
            <w:tcW w:w="1800" w:type="dxa"/>
            <w:shd w:val="clear" w:color="auto" w:fill="297C52" w:themeFill="accent3" w:themeFillShade="BF"/>
          </w:tcPr>
          <w:p w14:paraId="2D214AF4" w14:textId="0EB19C09" w:rsidR="00EF67B2" w:rsidRDefault="00EF67B2" w:rsidP="00CB7E7B">
            <w:pPr>
              <w:pStyle w:val="Events"/>
              <w:jc w:val="center"/>
              <w:rPr>
                <w:sz w:val="22"/>
                <w:szCs w:val="14"/>
              </w:rPr>
            </w:pPr>
            <w:r w:rsidRPr="00CB7E7B">
              <w:rPr>
                <w:noProof/>
                <w:sz w:val="22"/>
                <w:szCs w:val="14"/>
              </w:rPr>
              <w:drawing>
                <wp:anchor distT="0" distB="0" distL="114300" distR="114300" simplePos="0" relativeHeight="251726848" behindDoc="1" locked="0" layoutInCell="1" allowOverlap="1" wp14:anchorId="30E26E87" wp14:editId="48C72E3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-1905</wp:posOffset>
                  </wp:positionV>
                  <wp:extent cx="952500" cy="9525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3">
                            <a:extLs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B7E7B" w:rsidRPr="00CB7E7B">
              <w:rPr>
                <w:sz w:val="22"/>
                <w:szCs w:val="14"/>
              </w:rPr>
              <w:t>Sign Language</w:t>
            </w:r>
          </w:p>
          <w:p w14:paraId="4996133A" w14:textId="77777777" w:rsidR="00CB7E7B" w:rsidRPr="00CB7E7B" w:rsidRDefault="00CB7E7B" w:rsidP="00CB7E7B">
            <w:pPr>
              <w:pStyle w:val="Events"/>
              <w:jc w:val="center"/>
              <w:rPr>
                <w:sz w:val="22"/>
                <w:szCs w:val="14"/>
              </w:rPr>
            </w:pPr>
          </w:p>
          <w:p w14:paraId="3B8671D2" w14:textId="34F033AD" w:rsidR="00EF67B2" w:rsidRPr="001F3938" w:rsidRDefault="00BC6738" w:rsidP="00CB7E7B">
            <w:pPr>
              <w:pStyle w:val="Events"/>
              <w:rPr>
                <w:sz w:val="22"/>
              </w:rPr>
            </w:pPr>
            <w:r>
              <w:rPr>
                <w:sz w:val="22"/>
              </w:rPr>
              <w:t>Water / Agua</w:t>
            </w:r>
          </w:p>
        </w:tc>
      </w:tr>
    </w:tbl>
    <w:p w14:paraId="591A2044" w14:textId="77777777" w:rsidR="001F3938" w:rsidRDefault="001F3938">
      <w:pPr>
        <w:pStyle w:val="NoSpacing"/>
      </w:pPr>
    </w:p>
    <w:p w14:paraId="5A54B46E" w14:textId="77777777" w:rsidR="00B87C03" w:rsidRDefault="00B87C03">
      <w:pPr>
        <w:pStyle w:val="NoSpacing"/>
      </w:pPr>
    </w:p>
    <w:p w14:paraId="7E9AD718" w14:textId="5D8C8AEC" w:rsidR="00B87C03" w:rsidRDefault="00B87C03">
      <w:pPr>
        <w:pStyle w:val="NoSpacing"/>
      </w:pPr>
    </w:p>
    <w:p w14:paraId="73BA78F7" w14:textId="4D4113F6" w:rsidR="00453C42" w:rsidRDefault="00453C42" w:rsidP="00453C42">
      <w:pPr>
        <w:tabs>
          <w:tab w:val="left" w:pos="6828"/>
        </w:tabs>
      </w:pPr>
      <w:r>
        <w:lastRenderedPageBreak/>
        <w:tab/>
      </w:r>
    </w:p>
    <w:p w14:paraId="123EA819" w14:textId="6480E592" w:rsidR="00453C42" w:rsidRDefault="00453C42" w:rsidP="00453C42">
      <w:pPr>
        <w:tabs>
          <w:tab w:val="left" w:pos="6828"/>
        </w:tabs>
      </w:pPr>
    </w:p>
    <w:p w14:paraId="516C2D27" w14:textId="7EAC2447" w:rsidR="00453C42" w:rsidRDefault="00453C42" w:rsidP="00453C42">
      <w:pPr>
        <w:tabs>
          <w:tab w:val="left" w:pos="6828"/>
        </w:tabs>
      </w:pPr>
    </w:p>
    <w:p w14:paraId="13ABB194" w14:textId="2B4454A0" w:rsidR="00453C42" w:rsidRDefault="000E3C3A" w:rsidP="000E3C3A">
      <w:pPr>
        <w:tabs>
          <w:tab w:val="left" w:pos="936"/>
        </w:tabs>
      </w:pPr>
      <w:r>
        <w:tab/>
      </w:r>
    </w:p>
    <w:p w14:paraId="0FA4DBC5" w14:textId="658150D7" w:rsidR="00453C42" w:rsidRPr="00453C42" w:rsidRDefault="00453C42" w:rsidP="00453C42"/>
    <w:p w14:paraId="236FA359" w14:textId="1DB6ABBE" w:rsidR="00453C42" w:rsidRPr="00453C42" w:rsidRDefault="00453C42" w:rsidP="00453C42"/>
    <w:p w14:paraId="455577B3" w14:textId="7126F7C3" w:rsidR="00453C42" w:rsidRPr="00453C42" w:rsidRDefault="00453C42" w:rsidP="00453C42"/>
    <w:p w14:paraId="2D5FE978" w14:textId="04DF3357" w:rsidR="00453C42" w:rsidRPr="00453C42" w:rsidRDefault="00453C42" w:rsidP="00453C42"/>
    <w:p w14:paraId="4DDD5608" w14:textId="25CEB5D8" w:rsidR="00453C42" w:rsidRPr="00453C42" w:rsidRDefault="007B6A33" w:rsidP="007B6A33">
      <w:pPr>
        <w:tabs>
          <w:tab w:val="left" w:pos="3312"/>
        </w:tabs>
      </w:pPr>
      <w:r>
        <w:tab/>
      </w:r>
      <w:r>
        <w:br w:type="textWrapping" w:clear="all"/>
      </w:r>
    </w:p>
    <w:p w14:paraId="3C187EA0" w14:textId="4B4BE7D6" w:rsidR="00453C42" w:rsidRPr="00453C42" w:rsidRDefault="00453C42" w:rsidP="00453C42"/>
    <w:p w14:paraId="353C695E" w14:textId="71DEC7A6" w:rsidR="00453C42" w:rsidRPr="00453C42" w:rsidRDefault="00453C42" w:rsidP="00453C42"/>
    <w:p w14:paraId="3126B70C" w14:textId="1308AC1D" w:rsidR="00453C42" w:rsidRPr="00453C42" w:rsidRDefault="00453C42" w:rsidP="00453C42"/>
    <w:p w14:paraId="50F5F9EC" w14:textId="0781C29B" w:rsidR="00453C42" w:rsidRPr="00453C42" w:rsidRDefault="00453C42" w:rsidP="00453C42"/>
    <w:p w14:paraId="35558E16" w14:textId="2E38AE32" w:rsidR="00453C42" w:rsidRPr="00453C42" w:rsidRDefault="00453C42" w:rsidP="00453C42"/>
    <w:p w14:paraId="4F7F8396" w14:textId="42350CD6" w:rsidR="00453C42" w:rsidRPr="00453C42" w:rsidRDefault="00453C42" w:rsidP="00453C42"/>
    <w:p w14:paraId="045549DC" w14:textId="2D4F5501" w:rsidR="00453C42" w:rsidRPr="00453C42" w:rsidRDefault="00453C42" w:rsidP="00453C42"/>
    <w:p w14:paraId="18E4B43A" w14:textId="79AFCD6B" w:rsidR="00453C42" w:rsidRDefault="00453C42" w:rsidP="00453C42"/>
    <w:p w14:paraId="50E960DF" w14:textId="34FD4F23" w:rsidR="00453C42" w:rsidRDefault="00453C42" w:rsidP="00453C42"/>
    <w:p w14:paraId="7A8B199B" w14:textId="77777777" w:rsidR="00735DBE" w:rsidRDefault="00735DBE" w:rsidP="00453C42">
      <w:pPr>
        <w:tabs>
          <w:tab w:val="left" w:pos="4704"/>
        </w:tabs>
      </w:pPr>
    </w:p>
    <w:p w14:paraId="63BA1290" w14:textId="77777777" w:rsidR="00735DBE" w:rsidRDefault="00735DBE" w:rsidP="00453C42">
      <w:pPr>
        <w:tabs>
          <w:tab w:val="left" w:pos="4704"/>
        </w:tabs>
      </w:pPr>
    </w:p>
    <w:p w14:paraId="4FFC2528" w14:textId="508591D4" w:rsidR="00453C42" w:rsidRDefault="00453C42" w:rsidP="00453C42">
      <w:pPr>
        <w:tabs>
          <w:tab w:val="left" w:pos="4704"/>
        </w:tabs>
      </w:pPr>
      <w:r>
        <w:tab/>
      </w:r>
    </w:p>
    <w:p w14:paraId="4320D1DF" w14:textId="0D479645" w:rsidR="00735DBE" w:rsidRPr="00735DBE" w:rsidRDefault="00735DBE" w:rsidP="00735DBE"/>
    <w:p w14:paraId="0E5C9C54" w14:textId="11E5EC07" w:rsidR="00735DBE" w:rsidRPr="00735DBE" w:rsidRDefault="00735DBE" w:rsidP="00735DBE"/>
    <w:p w14:paraId="3C9C9425" w14:textId="5DEC33D8" w:rsidR="00735DBE" w:rsidRPr="00735DBE" w:rsidRDefault="00735DBE" w:rsidP="00735DBE"/>
    <w:p w14:paraId="498DCE98" w14:textId="467436E7" w:rsidR="00735DBE" w:rsidRPr="00735DBE" w:rsidRDefault="00735DBE" w:rsidP="00735DBE"/>
    <w:p w14:paraId="636A7698" w14:textId="06549983" w:rsidR="00735DBE" w:rsidRPr="00735DBE" w:rsidRDefault="00735DBE" w:rsidP="00735DBE"/>
    <w:p w14:paraId="7691E677" w14:textId="483368B8" w:rsidR="00735DBE" w:rsidRDefault="00735DBE" w:rsidP="00735DBE"/>
    <w:p w14:paraId="72AF069E" w14:textId="3F9DCBF1" w:rsidR="00735DBE" w:rsidRDefault="00735DBE" w:rsidP="00735DBE"/>
    <w:sectPr w:rsidR="00735DBE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57F7E" w14:textId="77777777" w:rsidR="00012A5A" w:rsidRDefault="00012A5A">
      <w:pPr>
        <w:spacing w:before="0" w:after="0"/>
      </w:pPr>
      <w:r>
        <w:separator/>
      </w:r>
    </w:p>
  </w:endnote>
  <w:endnote w:type="continuationSeparator" w:id="0">
    <w:p w14:paraId="725E507F" w14:textId="77777777" w:rsidR="00012A5A" w:rsidRDefault="00012A5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47F6A" w14:textId="77777777" w:rsidR="00012A5A" w:rsidRDefault="00012A5A">
      <w:pPr>
        <w:spacing w:before="0" w:after="0"/>
      </w:pPr>
      <w:r>
        <w:separator/>
      </w:r>
    </w:p>
  </w:footnote>
  <w:footnote w:type="continuationSeparator" w:id="0">
    <w:p w14:paraId="1D973C74" w14:textId="77777777" w:rsidR="00012A5A" w:rsidRDefault="00012A5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073CCD"/>
    <w:multiLevelType w:val="hybridMultilevel"/>
    <w:tmpl w:val="BE9A9FB6"/>
    <w:lvl w:ilvl="0" w:tplc="67A6BA26">
      <w:start w:val="202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7696D"/>
    <w:multiLevelType w:val="hybridMultilevel"/>
    <w:tmpl w:val="6DBC4738"/>
    <w:lvl w:ilvl="0" w:tplc="9BA474CE">
      <w:start w:val="202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21"/>
    <w:docVar w:name="MonthStart" w:val="3/1/2021"/>
    <w:docVar w:name="ShowDynamicGuides" w:val="1"/>
    <w:docVar w:name="ShowMarginGuides" w:val="0"/>
    <w:docVar w:name="ShowOutlines" w:val="0"/>
    <w:docVar w:name="ShowStaticGuides" w:val="0"/>
  </w:docVars>
  <w:rsids>
    <w:rsidRoot w:val="00184DF6"/>
    <w:rsid w:val="00012A5A"/>
    <w:rsid w:val="00013CD4"/>
    <w:rsid w:val="0001706B"/>
    <w:rsid w:val="00025A2A"/>
    <w:rsid w:val="000451C2"/>
    <w:rsid w:val="0005762F"/>
    <w:rsid w:val="00073A20"/>
    <w:rsid w:val="00074D61"/>
    <w:rsid w:val="000834B6"/>
    <w:rsid w:val="000B1C16"/>
    <w:rsid w:val="000C417A"/>
    <w:rsid w:val="000E3C3A"/>
    <w:rsid w:val="000E5F83"/>
    <w:rsid w:val="000E6512"/>
    <w:rsid w:val="001024BA"/>
    <w:rsid w:val="00110622"/>
    <w:rsid w:val="00153664"/>
    <w:rsid w:val="00184DF6"/>
    <w:rsid w:val="00193846"/>
    <w:rsid w:val="00196062"/>
    <w:rsid w:val="001B7E12"/>
    <w:rsid w:val="001C3EF6"/>
    <w:rsid w:val="001F3938"/>
    <w:rsid w:val="00215616"/>
    <w:rsid w:val="00232D1E"/>
    <w:rsid w:val="00252DF6"/>
    <w:rsid w:val="00260C41"/>
    <w:rsid w:val="00264778"/>
    <w:rsid w:val="002B1CE1"/>
    <w:rsid w:val="002E0799"/>
    <w:rsid w:val="00325C0F"/>
    <w:rsid w:val="00327C87"/>
    <w:rsid w:val="0033731E"/>
    <w:rsid w:val="00344E5B"/>
    <w:rsid w:val="00346BF0"/>
    <w:rsid w:val="00356AE7"/>
    <w:rsid w:val="003672AE"/>
    <w:rsid w:val="00372F1D"/>
    <w:rsid w:val="003763A3"/>
    <w:rsid w:val="003A5F85"/>
    <w:rsid w:val="003B5E8E"/>
    <w:rsid w:val="003D1937"/>
    <w:rsid w:val="003D29B4"/>
    <w:rsid w:val="003E1161"/>
    <w:rsid w:val="00406B48"/>
    <w:rsid w:val="00412FA7"/>
    <w:rsid w:val="00417AEE"/>
    <w:rsid w:val="00426EF5"/>
    <w:rsid w:val="00453C42"/>
    <w:rsid w:val="00453F77"/>
    <w:rsid w:val="00456BC8"/>
    <w:rsid w:val="00472A9D"/>
    <w:rsid w:val="00476DBC"/>
    <w:rsid w:val="00484AF4"/>
    <w:rsid w:val="0049207A"/>
    <w:rsid w:val="00494ED0"/>
    <w:rsid w:val="00495699"/>
    <w:rsid w:val="004B4893"/>
    <w:rsid w:val="004D2DF0"/>
    <w:rsid w:val="005473C7"/>
    <w:rsid w:val="0054788B"/>
    <w:rsid w:val="00551BB6"/>
    <w:rsid w:val="0055754C"/>
    <w:rsid w:val="005603C9"/>
    <w:rsid w:val="005A2BE1"/>
    <w:rsid w:val="005C32B5"/>
    <w:rsid w:val="005E6231"/>
    <w:rsid w:val="005F23BF"/>
    <w:rsid w:val="005F3BCD"/>
    <w:rsid w:val="00615175"/>
    <w:rsid w:val="00633FC6"/>
    <w:rsid w:val="00642B92"/>
    <w:rsid w:val="00661028"/>
    <w:rsid w:val="006649FA"/>
    <w:rsid w:val="00680AE9"/>
    <w:rsid w:val="006817F2"/>
    <w:rsid w:val="00683AD2"/>
    <w:rsid w:val="006A7CD8"/>
    <w:rsid w:val="006C7507"/>
    <w:rsid w:val="006D2949"/>
    <w:rsid w:val="006F159B"/>
    <w:rsid w:val="007011A9"/>
    <w:rsid w:val="007040B5"/>
    <w:rsid w:val="00710E1C"/>
    <w:rsid w:val="00730D95"/>
    <w:rsid w:val="00735DBE"/>
    <w:rsid w:val="00760BAC"/>
    <w:rsid w:val="007702B0"/>
    <w:rsid w:val="00792105"/>
    <w:rsid w:val="007A2EBD"/>
    <w:rsid w:val="007B6A33"/>
    <w:rsid w:val="0081589D"/>
    <w:rsid w:val="0086519A"/>
    <w:rsid w:val="00876D98"/>
    <w:rsid w:val="00895B0E"/>
    <w:rsid w:val="008C7AAE"/>
    <w:rsid w:val="008E25CD"/>
    <w:rsid w:val="008F1FDA"/>
    <w:rsid w:val="00904543"/>
    <w:rsid w:val="0092598F"/>
    <w:rsid w:val="00933E70"/>
    <w:rsid w:val="009346BC"/>
    <w:rsid w:val="00953EF5"/>
    <w:rsid w:val="00960093"/>
    <w:rsid w:val="009B46D0"/>
    <w:rsid w:val="009D4598"/>
    <w:rsid w:val="009D5E70"/>
    <w:rsid w:val="009D65F5"/>
    <w:rsid w:val="009E23AA"/>
    <w:rsid w:val="009E513C"/>
    <w:rsid w:val="009F1198"/>
    <w:rsid w:val="009F1388"/>
    <w:rsid w:val="009F51D5"/>
    <w:rsid w:val="009F6B08"/>
    <w:rsid w:val="00A067BA"/>
    <w:rsid w:val="00A16F9D"/>
    <w:rsid w:val="00A533E0"/>
    <w:rsid w:val="00A83BA2"/>
    <w:rsid w:val="00A8540C"/>
    <w:rsid w:val="00A858C2"/>
    <w:rsid w:val="00A9066E"/>
    <w:rsid w:val="00A94A2E"/>
    <w:rsid w:val="00AC799E"/>
    <w:rsid w:val="00AC7DD7"/>
    <w:rsid w:val="00AE6205"/>
    <w:rsid w:val="00B05422"/>
    <w:rsid w:val="00B154EF"/>
    <w:rsid w:val="00B4398C"/>
    <w:rsid w:val="00B61657"/>
    <w:rsid w:val="00B77EBF"/>
    <w:rsid w:val="00B816D7"/>
    <w:rsid w:val="00B87C03"/>
    <w:rsid w:val="00B93403"/>
    <w:rsid w:val="00BA7574"/>
    <w:rsid w:val="00BC6738"/>
    <w:rsid w:val="00BC6D21"/>
    <w:rsid w:val="00BC6E57"/>
    <w:rsid w:val="00BD6E49"/>
    <w:rsid w:val="00BE4400"/>
    <w:rsid w:val="00BF1CD9"/>
    <w:rsid w:val="00BF2BFC"/>
    <w:rsid w:val="00C04BBC"/>
    <w:rsid w:val="00C52E3E"/>
    <w:rsid w:val="00C613CB"/>
    <w:rsid w:val="00CA1B39"/>
    <w:rsid w:val="00CB7E7B"/>
    <w:rsid w:val="00CD2AEC"/>
    <w:rsid w:val="00D26042"/>
    <w:rsid w:val="00D36081"/>
    <w:rsid w:val="00D404EF"/>
    <w:rsid w:val="00D42567"/>
    <w:rsid w:val="00D53CB5"/>
    <w:rsid w:val="00D542AF"/>
    <w:rsid w:val="00D54736"/>
    <w:rsid w:val="00D72152"/>
    <w:rsid w:val="00D85C10"/>
    <w:rsid w:val="00D96192"/>
    <w:rsid w:val="00DA32DD"/>
    <w:rsid w:val="00DA3E67"/>
    <w:rsid w:val="00DD38A8"/>
    <w:rsid w:val="00DD76F7"/>
    <w:rsid w:val="00DE56CD"/>
    <w:rsid w:val="00E22AAD"/>
    <w:rsid w:val="00E242CC"/>
    <w:rsid w:val="00E76C7C"/>
    <w:rsid w:val="00EB2B0D"/>
    <w:rsid w:val="00EC3B95"/>
    <w:rsid w:val="00ED407F"/>
    <w:rsid w:val="00ED4CD1"/>
    <w:rsid w:val="00EF52DD"/>
    <w:rsid w:val="00EF66E1"/>
    <w:rsid w:val="00EF67B2"/>
    <w:rsid w:val="00F03B0C"/>
    <w:rsid w:val="00F13C2B"/>
    <w:rsid w:val="00F2457A"/>
    <w:rsid w:val="00F465DE"/>
    <w:rsid w:val="00F65BD1"/>
    <w:rsid w:val="00F81145"/>
    <w:rsid w:val="00F96658"/>
    <w:rsid w:val="00FA1A96"/>
    <w:rsid w:val="00FA7B45"/>
    <w:rsid w:val="00FB2BF2"/>
    <w:rsid w:val="00FD0D51"/>
    <w:rsid w:val="00FD29C5"/>
    <w:rsid w:val="00FD4BCE"/>
    <w:rsid w:val="00FF10C2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ACEC2C"/>
  <w15:docId w15:val="{D70C32E1-9D8D-4CEE-ABCB-90EF926DF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729928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99CB38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99CB38" w:themeColor="accent1" w:shadow="1"/>
        <w:left w:val="single" w:sz="2" w:space="10" w:color="99CB38" w:themeColor="accent1" w:shadow="1"/>
        <w:bottom w:val="single" w:sz="2" w:space="10" w:color="99CB38" w:themeColor="accent1" w:shadow="1"/>
        <w:right w:val="single" w:sz="2" w:space="10" w:color="99CB38" w:themeColor="accent1" w:shadow="1"/>
      </w:pBdr>
      <w:ind w:left="1152" w:right="1152"/>
    </w:pPr>
    <w:rPr>
      <w:i/>
      <w:iCs/>
      <w:color w:val="99CB38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9CB38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6EAAF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sid w:val="000E651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67B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7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017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1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licdomainpictures.net/view-image.php?image=3549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ggwash.org/view/63164/for-people-of-color-barriers-to-riding-a-bike-go-far-beyond-infrastructure" TargetMode="External"/><Relationship Id="rId39" Type="http://schemas.openxmlformats.org/officeDocument/2006/relationships/hyperlink" Target="https://commons.wikimedia.org/wiki/File:Children_Frog_Jump_In_Rural_School,_South_Andhra_Pradesh.jpg" TargetMode="External"/><Relationship Id="rId21" Type="http://schemas.openxmlformats.org/officeDocument/2006/relationships/hyperlink" Target="http://fullplatecookinglessons.blogspot.com/2011/12/my-tips-for-decorating-cookies-with.html" TargetMode="External"/><Relationship Id="rId34" Type="http://schemas.openxmlformats.org/officeDocument/2006/relationships/hyperlink" Target="http://www.momentsofintrospection.com/2017/04/earth-day-2017.html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://liquid-love.ch/meet-and-greet-welcome/" TargetMode="External"/><Relationship Id="rId50" Type="http://schemas.openxmlformats.org/officeDocument/2006/relationships/hyperlink" Target="https://www.ag.ndsu.edu/gearupkindergarten/gearing-up-blog/your-childs-school-responsibilities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3.JPG"/><Relationship Id="rId11" Type="http://schemas.openxmlformats.org/officeDocument/2006/relationships/hyperlink" Target="http://www.flickr.com/photos/77423179@N02/7532455844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wallpaperflare.com/person-holding-yellow-and-black-butterfly-monarch-butterfly-perching-on-human-hand-in-close-up-photography-wallpaper-zmiel" TargetMode="External"/><Relationship Id="rId37" Type="http://schemas.openxmlformats.org/officeDocument/2006/relationships/hyperlink" Target="http://franchisesaysso.blogspot.com/2010/12/how-aboutdinner-and-movie.html" TargetMode="External"/><Relationship Id="rId40" Type="http://schemas.openxmlformats.org/officeDocument/2006/relationships/image" Target="media/image19.gif"/><Relationship Id="rId45" Type="http://schemas.openxmlformats.org/officeDocument/2006/relationships/hyperlink" Target="http://www.pinkwhen.com/healthy-summer-snacks/" TargetMode="External"/><Relationship Id="rId53" Type="http://schemas.openxmlformats.org/officeDocument/2006/relationships/image" Target="media/image26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19" Type="http://schemas.openxmlformats.org/officeDocument/2006/relationships/hyperlink" Target="http://sara-musicmusica.blogspot.com/2011/12/actividades-musicales-para-alumnos-de.html" TargetMode="External"/><Relationship Id="rId31" Type="http://schemas.openxmlformats.org/officeDocument/2006/relationships/image" Target="media/image14.jpg"/><Relationship Id="rId44" Type="http://schemas.openxmlformats.org/officeDocument/2006/relationships/image" Target="media/image21.jpg"/><Relationship Id="rId52" Type="http://schemas.openxmlformats.org/officeDocument/2006/relationships/hyperlink" Target="https://threebeautifulthings.blogspot.com/2004/05/aid-parcel-summer-sounds-and-pied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sypeasyleonfelipe.blogspot.com/2020/04/propuesta-de-tareas-de-ingles-14042020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30" Type="http://schemas.openxmlformats.org/officeDocument/2006/relationships/hyperlink" Target="http://alchemybaking.blogspot.com/2011/04/individual-pineapple-upside-down-cakes.html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mikemaverick.deviantart.com/art/Super-Hero-Time-logo-300922640" TargetMode="Externa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25.jp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yperlink" Target="http://www.publicdomainpictures.net/view-image.php?image=41714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5.png"/><Relationship Id="rId38" Type="http://schemas.openxmlformats.org/officeDocument/2006/relationships/image" Target="media/image18.jpg"/><Relationship Id="rId46" Type="http://schemas.openxmlformats.org/officeDocument/2006/relationships/image" Target="media/image22.png"/><Relationship Id="rId20" Type="http://schemas.openxmlformats.org/officeDocument/2006/relationships/image" Target="media/image8.JPG"/><Relationship Id="rId41" Type="http://schemas.openxmlformats.org/officeDocument/2006/relationships/hyperlink" Target="http://mylillibean.blogspot.com/2011/03/two-fer-tuesday.html" TargetMode="External"/><Relationship Id="rId54" Type="http://schemas.openxmlformats.org/officeDocument/2006/relationships/hyperlink" Target="https://pxhere.com/en/photo/133920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ag.ndsu.edu/gearupkindergarten" TargetMode="External"/><Relationship Id="rId23" Type="http://schemas.openxmlformats.org/officeDocument/2006/relationships/hyperlink" Target="https://pixnio.com/people/children-kids/two-caucasian-and-two-african-american-children-playing-together" TargetMode="External"/><Relationship Id="rId28" Type="http://schemas.openxmlformats.org/officeDocument/2006/relationships/hyperlink" Target="http://cookingwithruthie.com/2015/03/04/balloon-printed-lady-bugs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ek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127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frontdesk</dc:creator>
  <cp:keywords/>
  <dc:description/>
  <cp:lastModifiedBy>Childrens Lighthouse</cp:lastModifiedBy>
  <cp:revision>3</cp:revision>
  <cp:lastPrinted>2020-11-17T15:32:00Z</cp:lastPrinted>
  <dcterms:created xsi:type="dcterms:W3CDTF">2021-04-04T02:08:00Z</dcterms:created>
  <dcterms:modified xsi:type="dcterms:W3CDTF">2021-04-04T04:11:00Z</dcterms:modified>
  <cp:category/>
</cp:coreProperties>
</file>